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DDF43" w14:textId="2DB207FD" w:rsidR="006B2F86" w:rsidRDefault="004D3CF0" w:rsidP="00E71FC3">
      <w:pPr>
        <w:pStyle w:val="NoSpacing"/>
      </w:pPr>
      <w:r>
        <w:rPr>
          <w:u w:val="single"/>
        </w:rPr>
        <w:t>John KYNG</w:t>
      </w:r>
      <w:r>
        <w:t xml:space="preserve">  </w:t>
      </w:r>
      <w:proofErr w:type="gramStart"/>
      <w:r>
        <w:t xml:space="preserve">   (</w:t>
      </w:r>
      <w:proofErr w:type="gramEnd"/>
      <w:r>
        <w:t>d.ca.1418)</w:t>
      </w:r>
    </w:p>
    <w:p w14:paraId="21E94696" w14:textId="13071957" w:rsidR="004D3CF0" w:rsidRDefault="004D3CF0" w:rsidP="00E71FC3">
      <w:pPr>
        <w:pStyle w:val="NoSpacing"/>
      </w:pPr>
      <w:r>
        <w:t>of Cottingham, East Riding of Yorkshire.</w:t>
      </w:r>
    </w:p>
    <w:p w14:paraId="1263DE99" w14:textId="1C5F4BB5" w:rsidR="004D3CF0" w:rsidRDefault="004D3CF0" w:rsidP="00E71FC3">
      <w:pPr>
        <w:pStyle w:val="NoSpacing"/>
      </w:pPr>
    </w:p>
    <w:p w14:paraId="0EE8141B" w14:textId="78580FDF" w:rsidR="004D3CF0" w:rsidRDefault="004D3CF0" w:rsidP="00E71FC3">
      <w:pPr>
        <w:pStyle w:val="NoSpacing"/>
      </w:pPr>
    </w:p>
    <w:p w14:paraId="6565C376" w14:textId="36C4F32E" w:rsidR="004D3CF0" w:rsidRDefault="004D3CF0" w:rsidP="00E71FC3">
      <w:pPr>
        <w:pStyle w:val="NoSpacing"/>
      </w:pPr>
      <w:r>
        <w:t>19 Mar.1418</w:t>
      </w:r>
      <w:r>
        <w:tab/>
        <w:t>Probate of his Will.  (W.Y.R. p.99)</w:t>
      </w:r>
    </w:p>
    <w:p w14:paraId="3CB1FBE2" w14:textId="1318F495" w:rsidR="004D3CF0" w:rsidRDefault="004D3CF0" w:rsidP="00E71FC3">
      <w:pPr>
        <w:pStyle w:val="NoSpacing"/>
      </w:pPr>
    </w:p>
    <w:p w14:paraId="3F6BA5B0" w14:textId="1FC01533" w:rsidR="004D3CF0" w:rsidRDefault="004D3CF0" w:rsidP="00E71FC3">
      <w:pPr>
        <w:pStyle w:val="NoSpacing"/>
      </w:pPr>
    </w:p>
    <w:p w14:paraId="26FA0B36" w14:textId="28D1EEBC" w:rsidR="004D3CF0" w:rsidRPr="004D3CF0" w:rsidRDefault="004D3CF0" w:rsidP="00E71FC3">
      <w:pPr>
        <w:pStyle w:val="NoSpacing"/>
      </w:pPr>
      <w:r>
        <w:t>22 March 2019</w:t>
      </w:r>
      <w:bookmarkStart w:id="0" w:name="_GoBack"/>
      <w:bookmarkEnd w:id="0"/>
    </w:p>
    <w:sectPr w:rsidR="004D3CF0" w:rsidRPr="004D3C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0B3A9" w14:textId="77777777" w:rsidR="004D3CF0" w:rsidRDefault="004D3CF0" w:rsidP="00E71FC3">
      <w:pPr>
        <w:spacing w:after="0" w:line="240" w:lineRule="auto"/>
      </w:pPr>
      <w:r>
        <w:separator/>
      </w:r>
    </w:p>
  </w:endnote>
  <w:endnote w:type="continuationSeparator" w:id="0">
    <w:p w14:paraId="40D4A428" w14:textId="77777777" w:rsidR="004D3CF0" w:rsidRDefault="004D3C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1EEF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ABC9E" w14:textId="77777777" w:rsidR="004D3CF0" w:rsidRDefault="004D3CF0" w:rsidP="00E71FC3">
      <w:pPr>
        <w:spacing w:after="0" w:line="240" w:lineRule="auto"/>
      </w:pPr>
      <w:r>
        <w:separator/>
      </w:r>
    </w:p>
  </w:footnote>
  <w:footnote w:type="continuationSeparator" w:id="0">
    <w:p w14:paraId="07681419" w14:textId="77777777" w:rsidR="004D3CF0" w:rsidRDefault="004D3C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F0"/>
    <w:rsid w:val="001A7C09"/>
    <w:rsid w:val="004D3CF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54149"/>
  <w15:chartTrackingRefBased/>
  <w15:docId w15:val="{2426D6C8-656D-4DB7-BEBB-6AF0C051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2019-03-22T22:28:00Z</dcterms:created>
  <dcterms:modified xsi:type="dcterms:W3CDTF">2019-03-22T22:29:00Z</dcterms:modified>
</cp:coreProperties>
</file>