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BAC6" w14:textId="77777777" w:rsidR="00917F47" w:rsidRDefault="00917F47" w:rsidP="00917F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KYNG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4F62ABA" w14:textId="77777777" w:rsidR="00917F47" w:rsidRDefault="00917F47" w:rsidP="00917F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Buckfast Abbey.</w:t>
      </w:r>
    </w:p>
    <w:p w14:paraId="02D1F186" w14:textId="77777777" w:rsidR="00917F47" w:rsidRDefault="00917F47" w:rsidP="00917F47">
      <w:pPr>
        <w:pStyle w:val="NoSpacing"/>
        <w:rPr>
          <w:rFonts w:cs="Times New Roman"/>
          <w:szCs w:val="24"/>
        </w:rPr>
      </w:pPr>
    </w:p>
    <w:p w14:paraId="4B2B4DE3" w14:textId="77777777" w:rsidR="00917F47" w:rsidRDefault="00917F47" w:rsidP="00917F47">
      <w:pPr>
        <w:pStyle w:val="NoSpacing"/>
        <w:rPr>
          <w:rFonts w:cs="Times New Roman"/>
          <w:szCs w:val="24"/>
        </w:rPr>
      </w:pPr>
    </w:p>
    <w:p w14:paraId="5757DDC0" w14:textId="77777777" w:rsidR="00917F47" w:rsidRDefault="00917F47" w:rsidP="00917F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deacon in the chapel below the manor of Clyst, Devon.</w:t>
      </w:r>
    </w:p>
    <w:p w14:paraId="60E2E8E3" w14:textId="77777777" w:rsidR="00917F47" w:rsidRDefault="00917F47" w:rsidP="00917F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7C0D3A02" w14:textId="77777777" w:rsidR="00917F47" w:rsidRDefault="00917F47" w:rsidP="00917F47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22774DFF" w14:textId="77777777" w:rsidR="00917F47" w:rsidRDefault="00917F47" w:rsidP="00917F47">
      <w:pPr>
        <w:pStyle w:val="NoSpacing"/>
        <w:rPr>
          <w:rFonts w:cs="Times New Roman"/>
          <w:szCs w:val="24"/>
        </w:rPr>
      </w:pPr>
    </w:p>
    <w:p w14:paraId="55F7FF6F" w14:textId="77777777" w:rsidR="00917F47" w:rsidRDefault="00917F47" w:rsidP="00917F47">
      <w:pPr>
        <w:pStyle w:val="NoSpacing"/>
        <w:rPr>
          <w:rFonts w:cs="Times New Roman"/>
          <w:szCs w:val="24"/>
        </w:rPr>
      </w:pPr>
    </w:p>
    <w:p w14:paraId="260F3053" w14:textId="77777777" w:rsidR="00917F47" w:rsidRDefault="00917F47" w:rsidP="00917F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p w14:paraId="17A235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DAC5" w14:textId="77777777" w:rsidR="00917F47" w:rsidRDefault="00917F47" w:rsidP="009139A6">
      <w:r>
        <w:separator/>
      </w:r>
    </w:p>
  </w:endnote>
  <w:endnote w:type="continuationSeparator" w:id="0">
    <w:p w14:paraId="65148BB7" w14:textId="77777777" w:rsidR="00917F47" w:rsidRDefault="00917F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A80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CB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C4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A7CF7" w14:textId="77777777" w:rsidR="00917F47" w:rsidRDefault="00917F47" w:rsidP="009139A6">
      <w:r>
        <w:separator/>
      </w:r>
    </w:p>
  </w:footnote>
  <w:footnote w:type="continuationSeparator" w:id="0">
    <w:p w14:paraId="7C56C271" w14:textId="77777777" w:rsidR="00917F47" w:rsidRDefault="00917F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C10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2B0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37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47"/>
    <w:rsid w:val="000666E0"/>
    <w:rsid w:val="002510B7"/>
    <w:rsid w:val="005C130B"/>
    <w:rsid w:val="00826F5C"/>
    <w:rsid w:val="009139A6"/>
    <w:rsid w:val="00917F47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92C3E"/>
  <w15:chartTrackingRefBased/>
  <w15:docId w15:val="{5BF723AF-AC8D-4ACC-B339-C7141B9C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2023-10-13T09:56:00Z</dcterms:created>
  <dcterms:modified xsi:type="dcterms:W3CDTF">2023-10-13T09:56:00Z</dcterms:modified>
</cp:coreProperties>
</file>