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8B0E3" w14:textId="77777777" w:rsidR="001C1B15" w:rsidRPr="00690BA6" w:rsidRDefault="001C1B15" w:rsidP="001C1B1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KYNG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3D6CD68" w14:textId="77777777" w:rsidR="001C1B15" w:rsidRDefault="001C1B15" w:rsidP="001C1B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292D990" w14:textId="77777777" w:rsidR="001C1B15" w:rsidRDefault="001C1B15" w:rsidP="001C1B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B1276E" w14:textId="77777777" w:rsidR="001C1B15" w:rsidRDefault="001C1B15" w:rsidP="001C1B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4270B1" w14:textId="77777777" w:rsidR="001C1B15" w:rsidRDefault="001C1B15" w:rsidP="001C1B1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30EA05F3" w14:textId="77777777" w:rsidR="001C1B15" w:rsidRDefault="001C1B15" w:rsidP="001C1B15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m.6,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CF31857" w14:textId="77777777" w:rsidR="001C1B15" w:rsidRDefault="001C1B15" w:rsidP="001C1B15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34F98C03" w14:textId="77777777" w:rsidR="001C1B15" w:rsidRDefault="001C1B15" w:rsidP="001C1B1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47D10BA" w14:textId="77777777" w:rsidR="001C1B15" w:rsidRDefault="001C1B15" w:rsidP="001C1B1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DA85774" w14:textId="4DC6A4FC" w:rsidR="00BA00AB" w:rsidRPr="001C1B15" w:rsidRDefault="001C1B15" w:rsidP="009139A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16 April 2021</w:t>
      </w:r>
    </w:p>
    <w:sectPr w:rsidR="00BA00AB" w:rsidRPr="001C1B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430F8" w14:textId="77777777" w:rsidR="001C1B15" w:rsidRDefault="001C1B15" w:rsidP="009139A6">
      <w:r>
        <w:separator/>
      </w:r>
    </w:p>
  </w:endnote>
  <w:endnote w:type="continuationSeparator" w:id="0">
    <w:p w14:paraId="1639656B" w14:textId="77777777" w:rsidR="001C1B15" w:rsidRDefault="001C1B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BC6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5013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E64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FE404" w14:textId="77777777" w:rsidR="001C1B15" w:rsidRDefault="001C1B15" w:rsidP="009139A6">
      <w:r>
        <w:separator/>
      </w:r>
    </w:p>
  </w:footnote>
  <w:footnote w:type="continuationSeparator" w:id="0">
    <w:p w14:paraId="7B3C9FEC" w14:textId="77777777" w:rsidR="001C1B15" w:rsidRDefault="001C1B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D9F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AB8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FD0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B15"/>
    <w:rsid w:val="000666E0"/>
    <w:rsid w:val="001C1B1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86B1B"/>
  <w15:chartTrackingRefBased/>
  <w15:docId w15:val="{37638330-0056-486E-AD5E-53345EF4D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2021-05-29T21:55:00Z</dcterms:created>
  <dcterms:modified xsi:type="dcterms:W3CDTF">2021-05-29T21:56:00Z</dcterms:modified>
</cp:coreProperties>
</file>