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B4AC4" w14:textId="77777777" w:rsidR="001F7892" w:rsidRDefault="001F7892" w:rsidP="001F7892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KYNG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F2FF7E6" w14:textId="77777777" w:rsidR="001F7892" w:rsidRDefault="001F7892" w:rsidP="001F7892">
      <w:pPr>
        <w:pStyle w:val="NoSpacing"/>
        <w:rPr>
          <w:rFonts w:cs="Times New Roman"/>
          <w:szCs w:val="24"/>
        </w:rPr>
      </w:pPr>
    </w:p>
    <w:p w14:paraId="1E462353" w14:textId="77777777" w:rsidR="001F7892" w:rsidRDefault="001F7892" w:rsidP="001F7892">
      <w:pPr>
        <w:pStyle w:val="NoSpacing"/>
        <w:rPr>
          <w:rFonts w:cs="Times New Roman"/>
          <w:szCs w:val="24"/>
        </w:rPr>
      </w:pPr>
    </w:p>
    <w:p w14:paraId="03C5E8DE" w14:textId="77777777" w:rsidR="001F7892" w:rsidRDefault="001F7892" w:rsidP="001F78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Bampton,</w:t>
      </w:r>
    </w:p>
    <w:p w14:paraId="5A834B96" w14:textId="77777777" w:rsidR="001F7892" w:rsidRDefault="001F7892" w:rsidP="001F78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 xml:space="preserve">, into lands of Geoffrey </w:t>
      </w:r>
      <w:proofErr w:type="spellStart"/>
      <w:r>
        <w:rPr>
          <w:rFonts w:cs="Times New Roman"/>
          <w:szCs w:val="24"/>
        </w:rPr>
        <w:t>Kydwell</w:t>
      </w:r>
      <w:proofErr w:type="spellEnd"/>
      <w:r>
        <w:rPr>
          <w:rFonts w:cs="Times New Roman"/>
          <w:szCs w:val="24"/>
        </w:rPr>
        <w:t>(q.v.).</w:t>
      </w:r>
    </w:p>
    <w:p w14:paraId="79F7A982" w14:textId="77777777" w:rsidR="001F7892" w:rsidRDefault="001F7892" w:rsidP="001F789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D2ECF46" w14:textId="77777777" w:rsidR="001F7892" w:rsidRDefault="001F7892" w:rsidP="001F789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p.96)</w:t>
      </w:r>
    </w:p>
    <w:p w14:paraId="77D26B65" w14:textId="77777777" w:rsidR="001F7892" w:rsidRDefault="001F7892" w:rsidP="001F7892">
      <w:pPr>
        <w:pStyle w:val="NoSpacing"/>
        <w:rPr>
          <w:rFonts w:eastAsia="Times New Roman" w:cs="Times New Roman"/>
          <w:szCs w:val="24"/>
        </w:rPr>
      </w:pPr>
    </w:p>
    <w:p w14:paraId="5E6F0005" w14:textId="77777777" w:rsidR="001F7892" w:rsidRDefault="001F7892" w:rsidP="001F7892">
      <w:pPr>
        <w:pStyle w:val="NoSpacing"/>
        <w:rPr>
          <w:rFonts w:eastAsia="Times New Roman" w:cs="Times New Roman"/>
          <w:szCs w:val="24"/>
        </w:rPr>
      </w:pPr>
    </w:p>
    <w:p w14:paraId="6360A33F" w14:textId="77777777" w:rsidR="001F7892" w:rsidRDefault="001F7892" w:rsidP="001F789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July 2023</w:t>
      </w:r>
    </w:p>
    <w:p w14:paraId="42BAC74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8A7CB" w14:textId="77777777" w:rsidR="001F7892" w:rsidRDefault="001F7892" w:rsidP="009139A6">
      <w:r>
        <w:separator/>
      </w:r>
    </w:p>
  </w:endnote>
  <w:endnote w:type="continuationSeparator" w:id="0">
    <w:p w14:paraId="73361574" w14:textId="77777777" w:rsidR="001F7892" w:rsidRDefault="001F78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24D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948F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DB4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AF9AF" w14:textId="77777777" w:rsidR="001F7892" w:rsidRDefault="001F7892" w:rsidP="009139A6">
      <w:r>
        <w:separator/>
      </w:r>
    </w:p>
  </w:footnote>
  <w:footnote w:type="continuationSeparator" w:id="0">
    <w:p w14:paraId="5350380F" w14:textId="77777777" w:rsidR="001F7892" w:rsidRDefault="001F78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754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BC3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FDB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892"/>
    <w:rsid w:val="000666E0"/>
    <w:rsid w:val="001F789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6341F"/>
  <w15:chartTrackingRefBased/>
  <w15:docId w15:val="{44ECD5B1-6B03-4C80-B70E-2CCFE0D7E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2023-07-16T19:18:00Z</dcterms:created>
  <dcterms:modified xsi:type="dcterms:W3CDTF">2023-07-16T19:18:00Z</dcterms:modified>
</cp:coreProperties>
</file>