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1C45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KYNG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113D642D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B38D568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E5FE66D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Braintree, Essex, into</w:t>
      </w:r>
    </w:p>
    <w:p w14:paraId="5017AFF3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of Agnes Sharp(q.v.).</w:t>
      </w:r>
    </w:p>
    <w:p w14:paraId="37C5DAA4" w14:textId="77777777" w:rsidR="002238CC" w:rsidRDefault="002238CC" w:rsidP="002238C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C61857E" w14:textId="77777777" w:rsidR="002238CC" w:rsidRDefault="002238CC" w:rsidP="002238C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p.129)</w:t>
      </w:r>
    </w:p>
    <w:p w14:paraId="044B0A4B" w14:textId="77777777" w:rsidR="002238CC" w:rsidRDefault="002238CC" w:rsidP="002238CC">
      <w:pPr>
        <w:pStyle w:val="NoSpacing"/>
        <w:rPr>
          <w:rFonts w:eastAsia="Times New Roman" w:cs="Times New Roman"/>
          <w:szCs w:val="24"/>
        </w:rPr>
      </w:pPr>
    </w:p>
    <w:p w14:paraId="4DD698B7" w14:textId="77777777" w:rsidR="002238CC" w:rsidRDefault="002238CC" w:rsidP="002238CC">
      <w:pPr>
        <w:pStyle w:val="NoSpacing"/>
        <w:rPr>
          <w:rFonts w:eastAsia="Times New Roman" w:cs="Times New Roman"/>
          <w:szCs w:val="24"/>
        </w:rPr>
      </w:pPr>
    </w:p>
    <w:p w14:paraId="3CAD8A89" w14:textId="77777777" w:rsidR="002238CC" w:rsidRDefault="002238CC" w:rsidP="002238C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September 2023</w:t>
      </w:r>
    </w:p>
    <w:p w14:paraId="6DB319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8F598" w14:textId="77777777" w:rsidR="002238CC" w:rsidRDefault="002238CC" w:rsidP="009139A6">
      <w:r>
        <w:separator/>
      </w:r>
    </w:p>
  </w:endnote>
  <w:endnote w:type="continuationSeparator" w:id="0">
    <w:p w14:paraId="41368ED1" w14:textId="77777777" w:rsidR="002238CC" w:rsidRDefault="002238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A14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0A2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B4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34FE7" w14:textId="77777777" w:rsidR="002238CC" w:rsidRDefault="002238CC" w:rsidP="009139A6">
      <w:r>
        <w:separator/>
      </w:r>
    </w:p>
  </w:footnote>
  <w:footnote w:type="continuationSeparator" w:id="0">
    <w:p w14:paraId="53714215" w14:textId="77777777" w:rsidR="002238CC" w:rsidRDefault="002238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CA5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DE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0D1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CC"/>
    <w:rsid w:val="000666E0"/>
    <w:rsid w:val="002238CC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A70FB"/>
  <w15:chartTrackingRefBased/>
  <w15:docId w15:val="{7D8FC0E7-8257-4002-8309-405962E2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2023-09-30T19:47:00Z</dcterms:created>
  <dcterms:modified xsi:type="dcterms:W3CDTF">2023-09-30T19:49:00Z</dcterms:modified>
</cp:coreProperties>
</file>