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E8624E" w14:textId="77777777" w:rsidR="0068151C" w:rsidRDefault="0068151C" w:rsidP="0068151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John KYNG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21102800" w14:textId="77777777" w:rsidR="0068151C" w:rsidRDefault="0068151C" w:rsidP="0068151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3DB3D6E" w14:textId="77777777" w:rsidR="0068151C" w:rsidRDefault="0068151C" w:rsidP="0068151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CD045A2" w14:textId="77777777" w:rsidR="0068151C" w:rsidRDefault="0068151C" w:rsidP="0068151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 made a plaint of trespass against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Panyent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Bromley, Kent(q.v.).</w:t>
      </w:r>
    </w:p>
    <w:p w14:paraId="2D0C12D2" w14:textId="77777777" w:rsidR="0068151C" w:rsidRDefault="0068151C" w:rsidP="0068151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433ADA41" w14:textId="77777777" w:rsidR="0068151C" w:rsidRDefault="0068151C" w:rsidP="0068151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3D3D2E5" w14:textId="77777777" w:rsidR="0068151C" w:rsidRDefault="0068151C" w:rsidP="0068151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04E6885" w14:textId="77777777" w:rsidR="0068151C" w:rsidRDefault="0068151C" w:rsidP="0068151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21 May 2021</w:t>
      </w:r>
    </w:p>
    <w:p w14:paraId="6B2F4E4C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3527CE" w14:textId="77777777" w:rsidR="0068151C" w:rsidRDefault="0068151C" w:rsidP="009139A6">
      <w:r>
        <w:separator/>
      </w:r>
    </w:p>
  </w:endnote>
  <w:endnote w:type="continuationSeparator" w:id="0">
    <w:p w14:paraId="708EB923" w14:textId="77777777" w:rsidR="0068151C" w:rsidRDefault="0068151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432B1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299AF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A8BB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DB9D91" w14:textId="77777777" w:rsidR="0068151C" w:rsidRDefault="0068151C" w:rsidP="009139A6">
      <w:r>
        <w:separator/>
      </w:r>
    </w:p>
  </w:footnote>
  <w:footnote w:type="continuationSeparator" w:id="0">
    <w:p w14:paraId="170BD027" w14:textId="77777777" w:rsidR="0068151C" w:rsidRDefault="0068151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A3106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02E0A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85C34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51C"/>
    <w:rsid w:val="000666E0"/>
    <w:rsid w:val="002510B7"/>
    <w:rsid w:val="005C130B"/>
    <w:rsid w:val="0068151C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848181"/>
  <w15:chartTrackingRefBased/>
  <w15:docId w15:val="{987867D9-8AB5-4599-8345-A7AE11CA0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6815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2021-06-26T20:01:00Z</dcterms:created>
  <dcterms:modified xsi:type="dcterms:W3CDTF">2021-06-26T20:02:00Z</dcterms:modified>
</cp:coreProperties>
</file>