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land</w:t>
      </w: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8A1B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24-111)</w:t>
      </w: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59EC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59EC" w:rsidRPr="008A1B77" w:rsidRDefault="005D59EC" w:rsidP="005D59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5D59EC" w:rsidRDefault="005D59E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D59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9EC" w:rsidRDefault="005D59EC" w:rsidP="00E71FC3">
      <w:pPr>
        <w:spacing w:after="0" w:line="240" w:lineRule="auto"/>
      </w:pPr>
      <w:r>
        <w:separator/>
      </w:r>
    </w:p>
  </w:endnote>
  <w:endnote w:type="continuationSeparator" w:id="0">
    <w:p w:rsidR="005D59EC" w:rsidRDefault="005D59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9EC" w:rsidRDefault="005D59EC" w:rsidP="00E71FC3">
      <w:pPr>
        <w:spacing w:after="0" w:line="240" w:lineRule="auto"/>
      </w:pPr>
      <w:r>
        <w:separator/>
      </w:r>
    </w:p>
  </w:footnote>
  <w:footnote w:type="continuationSeparator" w:id="0">
    <w:p w:rsidR="005D59EC" w:rsidRDefault="005D59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EC"/>
    <w:rsid w:val="005D59E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241D3"/>
  <w15:chartTrackingRefBased/>
  <w15:docId w15:val="{13388717-B023-405D-8200-670D0AFE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2016-06-04T19:36:00Z</dcterms:created>
  <dcterms:modified xsi:type="dcterms:W3CDTF">2016-06-04T19:37:00Z</dcterms:modified>
</cp:coreProperties>
</file>