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2591" w:rsidRDefault="00432591" w:rsidP="0043259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KYNG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432591" w:rsidRDefault="00432591" w:rsidP="0043259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32591" w:rsidRDefault="00432591" w:rsidP="0043259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32591" w:rsidRDefault="00432591" w:rsidP="0043259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Jun.1419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Maidstone, Kent,</w:t>
      </w:r>
    </w:p>
    <w:p w:rsidR="00432591" w:rsidRDefault="00432591" w:rsidP="0043259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 of the late Sir Alan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St.Joust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432591" w:rsidRDefault="00432591" w:rsidP="0043259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21-365)</w:t>
      </w:r>
    </w:p>
    <w:p w:rsidR="00432591" w:rsidRDefault="00432591" w:rsidP="0043259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32591" w:rsidRDefault="00432591" w:rsidP="0043259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32591" w:rsidRPr="006B755F" w:rsidRDefault="00432591" w:rsidP="0043259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April 2016</w:t>
      </w:r>
    </w:p>
    <w:p w:rsidR="006B2F86" w:rsidRPr="00432591" w:rsidRDefault="00432591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43259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2591" w:rsidRDefault="00432591" w:rsidP="00E71FC3">
      <w:pPr>
        <w:spacing w:after="0" w:line="240" w:lineRule="auto"/>
      </w:pPr>
      <w:r>
        <w:separator/>
      </w:r>
    </w:p>
  </w:endnote>
  <w:endnote w:type="continuationSeparator" w:id="0">
    <w:p w:rsidR="00432591" w:rsidRDefault="0043259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2591" w:rsidRDefault="00432591" w:rsidP="00E71FC3">
      <w:pPr>
        <w:spacing w:after="0" w:line="240" w:lineRule="auto"/>
      </w:pPr>
      <w:r>
        <w:separator/>
      </w:r>
    </w:p>
  </w:footnote>
  <w:footnote w:type="continuationSeparator" w:id="0">
    <w:p w:rsidR="00432591" w:rsidRDefault="0043259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2591"/>
    <w:rsid w:val="00432591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C9C16A"/>
  <w15:chartTrackingRefBased/>
  <w15:docId w15:val="{D5FE4DBD-BC10-419E-90C1-552C3B8E2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2016-04-23T19:00:00Z</dcterms:created>
  <dcterms:modified xsi:type="dcterms:W3CDTF">2016-04-23T19:01:00Z</dcterms:modified>
</cp:coreProperties>
</file>