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52B" w:rsidRDefault="000C052B" w:rsidP="000C05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0C052B" w:rsidRDefault="000C052B" w:rsidP="000C05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052B" w:rsidRDefault="000C052B" w:rsidP="000C05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052B" w:rsidRDefault="000C052B" w:rsidP="000C05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Cambridge into </w:t>
      </w:r>
    </w:p>
    <w:p w:rsidR="000C052B" w:rsidRDefault="000C052B" w:rsidP="000C05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Sir Thomas Aylesbury(q.v.).</w:t>
      </w:r>
    </w:p>
    <w:p w:rsidR="000C052B" w:rsidRDefault="000C052B" w:rsidP="000C05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02E5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ref. 21-94)</w:t>
      </w:r>
    </w:p>
    <w:p w:rsidR="000C052B" w:rsidRDefault="000C052B" w:rsidP="000C05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052B" w:rsidRDefault="000C052B" w:rsidP="000C05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C052B" w:rsidRDefault="000C052B" w:rsidP="000C05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November 2015</w:t>
      </w:r>
      <w:bookmarkStart w:id="0" w:name="_GoBack"/>
      <w:bookmarkEnd w:id="0"/>
    </w:p>
    <w:sectPr w:rsidR="00DD5B8A" w:rsidRPr="000C05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52B" w:rsidRDefault="000C052B" w:rsidP="00564E3C">
      <w:pPr>
        <w:spacing w:after="0" w:line="240" w:lineRule="auto"/>
      </w:pPr>
      <w:r>
        <w:separator/>
      </w:r>
    </w:p>
  </w:endnote>
  <w:endnote w:type="continuationSeparator" w:id="0">
    <w:p w:rsidR="000C052B" w:rsidRDefault="000C052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C052B">
      <w:rPr>
        <w:rFonts w:ascii="Times New Roman" w:hAnsi="Times New Roman" w:cs="Times New Roman"/>
        <w:noProof/>
        <w:sz w:val="24"/>
        <w:szCs w:val="24"/>
      </w:rPr>
      <w:t>12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52B" w:rsidRDefault="000C052B" w:rsidP="00564E3C">
      <w:pPr>
        <w:spacing w:after="0" w:line="240" w:lineRule="auto"/>
      </w:pPr>
      <w:r>
        <w:separator/>
      </w:r>
    </w:p>
  </w:footnote>
  <w:footnote w:type="continuationSeparator" w:id="0">
    <w:p w:rsidR="000C052B" w:rsidRDefault="000C052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52B"/>
    <w:rsid w:val="000C052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9F104"/>
  <w15:chartTrackingRefBased/>
  <w15:docId w15:val="{5C6B7507-7E78-4A9A-BAEB-6E8C5771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C05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2015-11-12T20:28:00Z</dcterms:created>
  <dcterms:modified xsi:type="dcterms:W3CDTF">2015-11-12T20:28:00Z</dcterms:modified>
</cp:coreProperties>
</file>