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Faringdon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Sir Gilbert Talbot(q.v.).</w:t>
      </w: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21-317)</w:t>
      </w: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BC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BC3" w:rsidRPr="001369B3" w:rsidRDefault="00073BC3" w:rsidP="00073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073BC3" w:rsidRDefault="00073BC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73B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BC3" w:rsidRDefault="00073BC3" w:rsidP="00E71FC3">
      <w:pPr>
        <w:spacing w:after="0" w:line="240" w:lineRule="auto"/>
      </w:pPr>
      <w:r>
        <w:separator/>
      </w:r>
    </w:p>
  </w:endnote>
  <w:endnote w:type="continuationSeparator" w:id="0">
    <w:p w:rsidR="00073BC3" w:rsidRDefault="00073B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BC3" w:rsidRDefault="00073BC3" w:rsidP="00E71FC3">
      <w:pPr>
        <w:spacing w:after="0" w:line="240" w:lineRule="auto"/>
      </w:pPr>
      <w:r>
        <w:separator/>
      </w:r>
    </w:p>
  </w:footnote>
  <w:footnote w:type="continuationSeparator" w:id="0">
    <w:p w:rsidR="00073BC3" w:rsidRDefault="00073B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C3"/>
    <w:rsid w:val="00073B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FE403"/>
  <w15:chartTrackingRefBased/>
  <w15:docId w15:val="{6230849E-7AF1-412E-9201-39F7188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2016-03-26T20:27:00Z</dcterms:created>
  <dcterms:modified xsi:type="dcterms:W3CDTF">2016-03-26T20:27:00Z</dcterms:modified>
</cp:coreProperties>
</file>