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1DE25A" w14:textId="77777777" w:rsidR="00ED0ADE" w:rsidRDefault="00ED0ADE" w:rsidP="00ED0AD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KYNG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0E8187C4" w14:textId="77777777" w:rsidR="00ED0ADE" w:rsidRDefault="00ED0ADE" w:rsidP="00ED0AD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A42215A" w14:textId="77777777" w:rsidR="00ED0ADE" w:rsidRDefault="00ED0ADE" w:rsidP="00ED0AD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06478B" w14:textId="77777777" w:rsidR="00ED0ADE" w:rsidRDefault="00ED0ADE" w:rsidP="00ED0ADE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Aug.1406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mandamus held in Wantage, Berkshire, into lands of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Estbury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69F39522" w14:textId="77777777" w:rsidR="00ED0ADE" w:rsidRDefault="00ED0ADE" w:rsidP="00ED0AD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19-35)</w:t>
      </w:r>
    </w:p>
    <w:p w14:paraId="40AD1A16" w14:textId="77777777" w:rsidR="00ED0ADE" w:rsidRDefault="00ED0ADE" w:rsidP="00ED0AD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CE8493" w14:textId="77777777" w:rsidR="00ED0ADE" w:rsidRDefault="00ED0ADE" w:rsidP="00ED0AD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C0D949" w14:textId="77777777" w:rsidR="00ED0ADE" w:rsidRPr="00D02966" w:rsidRDefault="00ED0ADE" w:rsidP="00ED0AD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March 2021</w:t>
      </w:r>
    </w:p>
    <w:p w14:paraId="217AB8DD" w14:textId="1D5CB637" w:rsidR="00BA00AB" w:rsidRPr="00ED0ADE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D0AD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F3E474" w14:textId="77777777" w:rsidR="00ED0ADE" w:rsidRDefault="00ED0ADE" w:rsidP="009139A6">
      <w:r>
        <w:separator/>
      </w:r>
    </w:p>
  </w:endnote>
  <w:endnote w:type="continuationSeparator" w:id="0">
    <w:p w14:paraId="06FDBCB0" w14:textId="77777777" w:rsidR="00ED0ADE" w:rsidRDefault="00ED0AD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4D7EE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AEC5D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E2F9B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12CD0C" w14:textId="77777777" w:rsidR="00ED0ADE" w:rsidRDefault="00ED0ADE" w:rsidP="009139A6">
      <w:r>
        <w:separator/>
      </w:r>
    </w:p>
  </w:footnote>
  <w:footnote w:type="continuationSeparator" w:id="0">
    <w:p w14:paraId="62DAA08E" w14:textId="77777777" w:rsidR="00ED0ADE" w:rsidRDefault="00ED0AD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7E27A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09810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55B47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ADE"/>
    <w:rsid w:val="000666E0"/>
    <w:rsid w:val="002510B7"/>
    <w:rsid w:val="005C130B"/>
    <w:rsid w:val="00826F5C"/>
    <w:rsid w:val="009139A6"/>
    <w:rsid w:val="009448BB"/>
    <w:rsid w:val="00A3176C"/>
    <w:rsid w:val="00BA00AB"/>
    <w:rsid w:val="00EB3209"/>
    <w:rsid w:val="00ED0ADE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AE56C"/>
  <w15:chartTrackingRefBased/>
  <w15:docId w15:val="{CE797E7C-F9C9-44F7-956E-B590915AC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2021-03-17T16:11:00Z</dcterms:created>
  <dcterms:modified xsi:type="dcterms:W3CDTF">2021-03-17T16:12:00Z</dcterms:modified>
</cp:coreProperties>
</file>