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3FA94" w14:textId="77777777" w:rsidR="00B44236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4F80CFB7" w14:textId="77777777" w:rsidR="00B44236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AD720E" w14:textId="77777777" w:rsidR="00B44236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FD3D01" w14:textId="77777777" w:rsidR="00B44236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Winchcombe, </w:t>
      </w:r>
    </w:p>
    <w:p w14:paraId="791A38DC" w14:textId="77777777" w:rsidR="00B44236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Maud de Stafford(q.v.).</w:t>
      </w:r>
    </w:p>
    <w:p w14:paraId="7E044688" w14:textId="77777777" w:rsidR="00B44236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18-57)</w:t>
      </w:r>
    </w:p>
    <w:p w14:paraId="0512BDEE" w14:textId="77777777" w:rsidR="00B44236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D03F1" w14:textId="77777777" w:rsidR="00B44236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CFC07" w14:textId="77777777" w:rsidR="00B44236" w:rsidRPr="00757078" w:rsidRDefault="00B44236" w:rsidP="00B4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52948722" w14:textId="733DA3AF" w:rsidR="00BA00AB" w:rsidRPr="00B44236" w:rsidRDefault="00BA00AB" w:rsidP="00B442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BA00AB" w:rsidRPr="00B442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879A4" w14:textId="77777777" w:rsidR="00B44236" w:rsidRDefault="00B44236" w:rsidP="009139A6">
      <w:r>
        <w:separator/>
      </w:r>
    </w:p>
  </w:endnote>
  <w:endnote w:type="continuationSeparator" w:id="0">
    <w:p w14:paraId="16C45056" w14:textId="77777777" w:rsidR="00B44236" w:rsidRDefault="00B442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3ED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6A9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09F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FC5E" w14:textId="77777777" w:rsidR="00B44236" w:rsidRDefault="00B44236" w:rsidP="009139A6">
      <w:r>
        <w:separator/>
      </w:r>
    </w:p>
  </w:footnote>
  <w:footnote w:type="continuationSeparator" w:id="0">
    <w:p w14:paraId="2CA0F88D" w14:textId="77777777" w:rsidR="00B44236" w:rsidRDefault="00B442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C38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C74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878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36"/>
    <w:rsid w:val="000666E0"/>
    <w:rsid w:val="002510B7"/>
    <w:rsid w:val="005C130B"/>
    <w:rsid w:val="00826F5C"/>
    <w:rsid w:val="009139A6"/>
    <w:rsid w:val="009448BB"/>
    <w:rsid w:val="00A3176C"/>
    <w:rsid w:val="00AE65F8"/>
    <w:rsid w:val="00B4423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1AEF9"/>
  <w15:chartTrackingRefBased/>
  <w15:docId w15:val="{F68F07A9-48AD-4F3A-A5AE-B8C32A18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42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2022-02-21T11:34:00Z</dcterms:created>
  <dcterms:modified xsi:type="dcterms:W3CDTF">2022-02-21T11:40:00Z</dcterms:modified>
</cp:coreProperties>
</file>