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B5A54" w14:textId="77777777" w:rsidR="004369A8" w:rsidRDefault="004369A8" w:rsidP="004369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Johanna KYNG</w:t>
      </w:r>
      <w:r>
        <w:rPr>
          <w:rFonts w:cs="Times New Roman"/>
          <w:szCs w:val="24"/>
        </w:rPr>
        <w:t xml:space="preserve">       (fl.1464)</w:t>
      </w:r>
    </w:p>
    <w:p w14:paraId="0C74FEFE" w14:textId="77777777" w:rsidR="004369A8" w:rsidRDefault="004369A8" w:rsidP="004369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Teynham, Kent.</w:t>
      </w:r>
    </w:p>
    <w:p w14:paraId="7F670BC5" w14:textId="77777777" w:rsidR="004369A8" w:rsidRDefault="004369A8" w:rsidP="004369A8">
      <w:pPr>
        <w:pStyle w:val="NoSpacing"/>
        <w:jc w:val="both"/>
        <w:rPr>
          <w:rFonts w:cs="Times New Roman"/>
          <w:szCs w:val="24"/>
        </w:rPr>
      </w:pPr>
    </w:p>
    <w:p w14:paraId="2F3B78EE" w14:textId="77777777" w:rsidR="004369A8" w:rsidRDefault="004369A8" w:rsidP="004369A8">
      <w:pPr>
        <w:pStyle w:val="NoSpacing"/>
        <w:jc w:val="both"/>
        <w:rPr>
          <w:rFonts w:cs="Times New Roman"/>
          <w:szCs w:val="24"/>
        </w:rPr>
      </w:pPr>
    </w:p>
    <w:p w14:paraId="179B1FC0" w14:textId="2807ADF9" w:rsidR="004369A8" w:rsidRDefault="004369A8" w:rsidP="004369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Sh</w:t>
      </w:r>
      <w:r>
        <w:rPr>
          <w:rFonts w:cs="Times New Roman"/>
          <w:szCs w:val="24"/>
        </w:rPr>
        <w:t>e made h</w:t>
      </w:r>
      <w:r>
        <w:rPr>
          <w:rFonts w:cs="Times New Roman"/>
          <w:szCs w:val="24"/>
        </w:rPr>
        <w:t>er</w:t>
      </w:r>
      <w:r>
        <w:rPr>
          <w:rFonts w:cs="Times New Roman"/>
          <w:szCs w:val="24"/>
        </w:rPr>
        <w:t xml:space="preserve"> Will.</w:t>
      </w:r>
    </w:p>
    <w:p w14:paraId="351DC1B2" w14:textId="77777777" w:rsidR="004369A8" w:rsidRDefault="004369A8" w:rsidP="004369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519CA54D" w14:textId="77777777" w:rsidR="004369A8" w:rsidRDefault="004369A8" w:rsidP="004369A8">
      <w:pPr>
        <w:pStyle w:val="NoSpacing"/>
        <w:rPr>
          <w:rFonts w:cs="Times New Roman"/>
          <w:szCs w:val="24"/>
        </w:rPr>
      </w:pPr>
    </w:p>
    <w:p w14:paraId="017E5A6F" w14:textId="77777777" w:rsidR="004369A8" w:rsidRDefault="004369A8" w:rsidP="004369A8">
      <w:pPr>
        <w:pStyle w:val="NoSpacing"/>
        <w:rPr>
          <w:rFonts w:cs="Times New Roman"/>
          <w:szCs w:val="24"/>
        </w:rPr>
      </w:pPr>
    </w:p>
    <w:p w14:paraId="1AC0BD02" w14:textId="67601788" w:rsidR="00BA00AB" w:rsidRPr="00EB3209" w:rsidRDefault="004369A8" w:rsidP="004369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6A0E3" w14:textId="77777777" w:rsidR="004369A8" w:rsidRDefault="004369A8" w:rsidP="009139A6">
      <w:r>
        <w:separator/>
      </w:r>
    </w:p>
  </w:endnote>
  <w:endnote w:type="continuationSeparator" w:id="0">
    <w:p w14:paraId="55C22061" w14:textId="77777777" w:rsidR="004369A8" w:rsidRDefault="004369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80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C8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A2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FC599" w14:textId="77777777" w:rsidR="004369A8" w:rsidRDefault="004369A8" w:rsidP="009139A6">
      <w:r>
        <w:separator/>
      </w:r>
    </w:p>
  </w:footnote>
  <w:footnote w:type="continuationSeparator" w:id="0">
    <w:p w14:paraId="79A68F56" w14:textId="77777777" w:rsidR="004369A8" w:rsidRDefault="004369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5D7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F67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8B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A8"/>
    <w:rsid w:val="000666E0"/>
    <w:rsid w:val="002510B7"/>
    <w:rsid w:val="004369A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64603"/>
  <w15:chartTrackingRefBased/>
  <w15:docId w15:val="{61020572-E367-45D0-8B47-2DACA918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69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2023-03-02T21:24:00Z</dcterms:created>
  <dcterms:modified xsi:type="dcterms:W3CDTF">2023-03-02T21:25:00Z</dcterms:modified>
</cp:coreProperties>
</file>