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52" w:rsidRPr="00E77870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James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KYNG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Armourer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52" w:rsidRDefault="006D6452" w:rsidP="006D64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452" w:rsidRDefault="006D6452" w:rsidP="00564E3C">
      <w:pPr>
        <w:spacing w:after="0" w:line="240" w:lineRule="auto"/>
      </w:pPr>
      <w:r>
        <w:separator/>
      </w:r>
    </w:p>
  </w:endnote>
  <w:endnote w:type="continuationSeparator" w:id="0">
    <w:p w:rsidR="006D6452" w:rsidRDefault="006D64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6452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452" w:rsidRDefault="006D6452" w:rsidP="00564E3C">
      <w:pPr>
        <w:spacing w:after="0" w:line="240" w:lineRule="auto"/>
      </w:pPr>
      <w:r>
        <w:separator/>
      </w:r>
    </w:p>
  </w:footnote>
  <w:footnote w:type="continuationSeparator" w:id="0">
    <w:p w:rsidR="006D6452" w:rsidRDefault="006D64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52"/>
    <w:rsid w:val="00372DC6"/>
    <w:rsid w:val="00564E3C"/>
    <w:rsid w:val="0064591D"/>
    <w:rsid w:val="006D645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8356C2-6FDB-4AF1-A3DC-86BC01DF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2015-11-01T19:58:00Z</dcterms:created>
  <dcterms:modified xsi:type="dcterms:W3CDTF">2015-11-01T19:59:00Z</dcterms:modified>
</cp:coreProperties>
</file>