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88844" w14:textId="6FCAF6A0" w:rsidR="006B2F86" w:rsidRDefault="00B6036F" w:rsidP="00E71FC3">
      <w:pPr>
        <w:pStyle w:val="NoSpacing"/>
      </w:pPr>
      <w:r>
        <w:rPr>
          <w:u w:val="single"/>
        </w:rPr>
        <w:t>Hugh KYNG</w:t>
      </w:r>
      <w:r>
        <w:t xml:space="preserve">   </w:t>
      </w:r>
      <w:proofErr w:type="gramStart"/>
      <w:r>
        <w:t xml:space="preserve">   (</w:t>
      </w:r>
      <w:proofErr w:type="gramEnd"/>
      <w:r>
        <w:t>d.1461)</w:t>
      </w:r>
    </w:p>
    <w:p w14:paraId="58643E2D" w14:textId="31EDDA3D" w:rsidR="00B6036F" w:rsidRDefault="00B6036F" w:rsidP="00E71FC3">
      <w:pPr>
        <w:pStyle w:val="NoSpacing"/>
      </w:pPr>
      <w:r>
        <w:t>of Skipton, West Riding of Yorkshire.</w:t>
      </w:r>
    </w:p>
    <w:p w14:paraId="0CDA26F0" w14:textId="28147152" w:rsidR="00B6036F" w:rsidRDefault="00B6036F" w:rsidP="00E71FC3">
      <w:pPr>
        <w:pStyle w:val="NoSpacing"/>
      </w:pPr>
    </w:p>
    <w:p w14:paraId="334C301B" w14:textId="0CDE4312" w:rsidR="00B6036F" w:rsidRDefault="00B6036F" w:rsidP="00E71FC3">
      <w:pPr>
        <w:pStyle w:val="NoSpacing"/>
      </w:pPr>
    </w:p>
    <w:p w14:paraId="45BFB30D" w14:textId="24AB23C9" w:rsidR="00B6036F" w:rsidRDefault="00B6036F" w:rsidP="00E71FC3">
      <w:pPr>
        <w:pStyle w:val="NoSpacing"/>
      </w:pPr>
      <w:r>
        <w:t xml:space="preserve">  8 Mar.1461</w:t>
      </w:r>
      <w:r>
        <w:tab/>
        <w:t>He made his Will.   (W.Y.R. p.99)</w:t>
      </w:r>
    </w:p>
    <w:p w14:paraId="54888AFE" w14:textId="2C9F44D4" w:rsidR="00B6036F" w:rsidRDefault="00B6036F" w:rsidP="00E71FC3">
      <w:pPr>
        <w:pStyle w:val="NoSpacing"/>
      </w:pPr>
      <w:r>
        <w:t>23 Apr.</w:t>
      </w:r>
      <w:r>
        <w:tab/>
        <w:t>Probate of his Will.   (ibid.)</w:t>
      </w:r>
    </w:p>
    <w:p w14:paraId="75205300" w14:textId="741D2CF8" w:rsidR="00B6036F" w:rsidRDefault="00B6036F" w:rsidP="00E71FC3">
      <w:pPr>
        <w:pStyle w:val="NoSpacing"/>
      </w:pPr>
    </w:p>
    <w:p w14:paraId="1E531D9B" w14:textId="75A3925B" w:rsidR="00B6036F" w:rsidRDefault="00B6036F" w:rsidP="00E71FC3">
      <w:pPr>
        <w:pStyle w:val="NoSpacing"/>
      </w:pPr>
    </w:p>
    <w:p w14:paraId="1F329F1A" w14:textId="376A540D" w:rsidR="00B6036F" w:rsidRPr="00B6036F" w:rsidRDefault="00B6036F" w:rsidP="00E71FC3">
      <w:pPr>
        <w:pStyle w:val="NoSpacing"/>
      </w:pPr>
      <w:r>
        <w:t>22 March 2019</w:t>
      </w:r>
      <w:bookmarkStart w:id="0" w:name="_GoBack"/>
      <w:bookmarkEnd w:id="0"/>
    </w:p>
    <w:sectPr w:rsidR="00B6036F" w:rsidRPr="00B603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75721" w14:textId="77777777" w:rsidR="00B6036F" w:rsidRDefault="00B6036F" w:rsidP="00E71FC3">
      <w:pPr>
        <w:spacing w:after="0" w:line="240" w:lineRule="auto"/>
      </w:pPr>
      <w:r>
        <w:separator/>
      </w:r>
    </w:p>
  </w:endnote>
  <w:endnote w:type="continuationSeparator" w:id="0">
    <w:p w14:paraId="726EF8A8" w14:textId="77777777" w:rsidR="00B6036F" w:rsidRDefault="00B603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800B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63824" w14:textId="77777777" w:rsidR="00B6036F" w:rsidRDefault="00B6036F" w:rsidP="00E71FC3">
      <w:pPr>
        <w:spacing w:after="0" w:line="240" w:lineRule="auto"/>
      </w:pPr>
      <w:r>
        <w:separator/>
      </w:r>
    </w:p>
  </w:footnote>
  <w:footnote w:type="continuationSeparator" w:id="0">
    <w:p w14:paraId="17208F44" w14:textId="77777777" w:rsidR="00B6036F" w:rsidRDefault="00B603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6F"/>
    <w:rsid w:val="001A7C09"/>
    <w:rsid w:val="00577BD5"/>
    <w:rsid w:val="00656CBA"/>
    <w:rsid w:val="006A1F77"/>
    <w:rsid w:val="00733BE7"/>
    <w:rsid w:val="00AB52E8"/>
    <w:rsid w:val="00B16D3F"/>
    <w:rsid w:val="00B6036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25D2A"/>
  <w15:chartTrackingRefBased/>
  <w15:docId w15:val="{EFE57C47-2ECC-487C-A983-FA931C88E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2019-03-22T22:25:00Z</dcterms:created>
  <dcterms:modified xsi:type="dcterms:W3CDTF">2019-03-22T22:27:00Z</dcterms:modified>
</cp:coreProperties>
</file>