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446E6" w14:textId="77777777" w:rsidR="002575A9" w:rsidRDefault="002575A9" w:rsidP="002575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KYNG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fl.1400)</w:t>
      </w:r>
    </w:p>
    <w:p w14:paraId="28C0C683" w14:textId="77777777" w:rsidR="002575A9" w:rsidRDefault="002575A9" w:rsidP="002575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8C6B15" w14:textId="77777777" w:rsidR="002575A9" w:rsidRDefault="002575A9" w:rsidP="002575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F4AFC9" w14:textId="77777777" w:rsidR="002575A9" w:rsidRDefault="002575A9" w:rsidP="002575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Jan.1400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Cambridge into lands</w:t>
      </w:r>
    </w:p>
    <w:p w14:paraId="6D08A3D5" w14:textId="77777777" w:rsidR="002575A9" w:rsidRDefault="002575A9" w:rsidP="002575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Hugh la </w:t>
      </w:r>
      <w:proofErr w:type="spellStart"/>
      <w:r>
        <w:rPr>
          <w:rFonts w:ascii="Times New Roman" w:hAnsi="Times New Roman" w:cs="Times New Roman"/>
          <w:sz w:val="24"/>
          <w:szCs w:val="24"/>
        </w:rPr>
        <w:t>Zouche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7F821F35" w14:textId="77777777" w:rsidR="002575A9" w:rsidRDefault="002575A9" w:rsidP="002575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BD3B6A">
          <w:rPr>
            <w:rStyle w:val="Hyperlink"/>
            <w:rFonts w:ascii="Times New Roman" w:hAnsi="Times New Roman" w:cs="Times New Roman"/>
            <w:sz w:val="24"/>
            <w:szCs w:val="24"/>
          </w:rPr>
          <w:t>https://inquisitionspostmortem.ac.uk/view/inquisition/18-053/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3DF425C5" w14:textId="77777777" w:rsidR="002575A9" w:rsidRDefault="002575A9" w:rsidP="002575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59D799" w14:textId="77777777" w:rsidR="002575A9" w:rsidRDefault="002575A9" w:rsidP="002575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B0EB0A" w14:textId="77777777" w:rsidR="002575A9" w:rsidRPr="00C37CF1" w:rsidRDefault="002575A9" w:rsidP="002575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February 2022</w:t>
      </w:r>
    </w:p>
    <w:p w14:paraId="6CC61EB9" w14:textId="7535AC08" w:rsidR="00BA00AB" w:rsidRPr="002575A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2575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EB5A62" w14:textId="77777777" w:rsidR="002575A9" w:rsidRDefault="002575A9" w:rsidP="009139A6">
      <w:r>
        <w:separator/>
      </w:r>
    </w:p>
  </w:endnote>
  <w:endnote w:type="continuationSeparator" w:id="0">
    <w:p w14:paraId="49066BD8" w14:textId="77777777" w:rsidR="002575A9" w:rsidRDefault="002575A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6305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E691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A00B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958018" w14:textId="77777777" w:rsidR="002575A9" w:rsidRDefault="002575A9" w:rsidP="009139A6">
      <w:r>
        <w:separator/>
      </w:r>
    </w:p>
  </w:footnote>
  <w:footnote w:type="continuationSeparator" w:id="0">
    <w:p w14:paraId="2E6034E4" w14:textId="77777777" w:rsidR="002575A9" w:rsidRDefault="002575A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612E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ECFC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1C53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5A9"/>
    <w:rsid w:val="000666E0"/>
    <w:rsid w:val="002510B7"/>
    <w:rsid w:val="002575A9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30234"/>
  <w15:chartTrackingRefBased/>
  <w15:docId w15:val="{AD7AB17E-318A-40C5-9C0F-73A925B7F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575A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8-053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2022-02-06T20:52:00Z</dcterms:created>
  <dcterms:modified xsi:type="dcterms:W3CDTF">2022-02-06T20:55:00Z</dcterms:modified>
</cp:coreProperties>
</file>