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5D43B" w14:textId="77777777" w:rsidR="00465A16" w:rsidRDefault="00465A16" w:rsidP="00465A1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Emme KYNG</w:t>
      </w:r>
      <w:r>
        <w:rPr>
          <w:rStyle w:val="s1"/>
        </w:rPr>
        <w:t xml:space="preserve">       (fl.1505)</w:t>
      </w:r>
    </w:p>
    <w:p w14:paraId="54CBBA71" w14:textId="77777777" w:rsidR="00465A16" w:rsidRDefault="00465A16" w:rsidP="00465A1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Newton, Suffolk.</w:t>
      </w:r>
    </w:p>
    <w:p w14:paraId="26BC672E" w14:textId="77777777" w:rsidR="00465A16" w:rsidRDefault="00465A16" w:rsidP="00465A16">
      <w:pPr>
        <w:pStyle w:val="NoSpacing"/>
        <w:tabs>
          <w:tab w:val="left" w:pos="720"/>
        </w:tabs>
        <w:rPr>
          <w:rStyle w:val="s1"/>
        </w:rPr>
      </w:pPr>
    </w:p>
    <w:p w14:paraId="24CF194B" w14:textId="77777777" w:rsidR="00465A16" w:rsidRDefault="00465A16" w:rsidP="00465A16">
      <w:pPr>
        <w:pStyle w:val="NoSpacing"/>
        <w:tabs>
          <w:tab w:val="left" w:pos="720"/>
        </w:tabs>
        <w:rPr>
          <w:rStyle w:val="s1"/>
        </w:rPr>
      </w:pPr>
    </w:p>
    <w:p w14:paraId="380A13F6" w14:textId="77777777" w:rsidR="00465A16" w:rsidRDefault="00465A16" w:rsidP="00465A1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She made her Will.</w:t>
      </w:r>
    </w:p>
    <w:p w14:paraId="75AC834E" w14:textId="77777777" w:rsidR="00465A16" w:rsidRDefault="00465A16" w:rsidP="00465A1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Garnon52)</w:t>
      </w:r>
    </w:p>
    <w:p w14:paraId="7636375A" w14:textId="77777777" w:rsidR="00465A16" w:rsidRDefault="00465A16" w:rsidP="00465A16">
      <w:pPr>
        <w:pStyle w:val="NoSpacing"/>
        <w:tabs>
          <w:tab w:val="left" w:pos="720"/>
        </w:tabs>
        <w:rPr>
          <w:rStyle w:val="s1"/>
        </w:rPr>
      </w:pPr>
    </w:p>
    <w:p w14:paraId="18F666D1" w14:textId="77777777" w:rsidR="00465A16" w:rsidRDefault="00465A16" w:rsidP="00465A16">
      <w:pPr>
        <w:pStyle w:val="NoSpacing"/>
        <w:tabs>
          <w:tab w:val="left" w:pos="720"/>
        </w:tabs>
        <w:rPr>
          <w:rStyle w:val="s1"/>
        </w:rPr>
      </w:pPr>
    </w:p>
    <w:p w14:paraId="3FD321CA" w14:textId="77777777" w:rsidR="00465A16" w:rsidRDefault="00465A16" w:rsidP="00465A1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20 August 2019</w:t>
      </w:r>
    </w:p>
    <w:p w14:paraId="3E394CB3" w14:textId="77777777" w:rsidR="006B2F86" w:rsidRPr="00E71FC3" w:rsidRDefault="00465A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669FB" w14:textId="77777777" w:rsidR="00465A16" w:rsidRDefault="00465A16" w:rsidP="00E71FC3">
      <w:pPr>
        <w:spacing w:after="0" w:line="240" w:lineRule="auto"/>
      </w:pPr>
      <w:r>
        <w:separator/>
      </w:r>
    </w:p>
  </w:endnote>
  <w:endnote w:type="continuationSeparator" w:id="0">
    <w:p w14:paraId="4CEF5032" w14:textId="77777777" w:rsidR="00465A16" w:rsidRDefault="00465A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296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0328A" w14:textId="77777777" w:rsidR="00465A16" w:rsidRDefault="00465A16" w:rsidP="00E71FC3">
      <w:pPr>
        <w:spacing w:after="0" w:line="240" w:lineRule="auto"/>
      </w:pPr>
      <w:r>
        <w:separator/>
      </w:r>
    </w:p>
  </w:footnote>
  <w:footnote w:type="continuationSeparator" w:id="0">
    <w:p w14:paraId="02C465C4" w14:textId="77777777" w:rsidR="00465A16" w:rsidRDefault="00465A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16"/>
    <w:rsid w:val="001A7C09"/>
    <w:rsid w:val="00465A1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D8036"/>
  <w15:chartTrackingRefBased/>
  <w15:docId w15:val="{9D3A66B2-B81F-4D77-904C-C8935355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465A1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465A16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2019-12-27T21:11:00Z</dcterms:created>
  <dcterms:modified xsi:type="dcterms:W3CDTF">2019-12-27T21:12:00Z</dcterms:modified>
</cp:coreProperties>
</file>