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46A28" w14:textId="77777777" w:rsidR="00B21532" w:rsidRDefault="00B21532" w:rsidP="00B21532">
      <w:pPr>
        <w:pStyle w:val="NoSpacing"/>
      </w:pPr>
      <w:r>
        <w:rPr>
          <w:color w:val="333333"/>
          <w:u w:val="single"/>
          <w:shd w:val="clear" w:color="auto" w:fill="FFFFFF"/>
        </w:rPr>
        <w:t>Alexander KYNG</w:t>
      </w:r>
      <w:r>
        <w:rPr>
          <w:color w:val="333333"/>
          <w:shd w:val="clear" w:color="auto" w:fill="FFFFFF"/>
        </w:rPr>
        <w:t xml:space="preserve">    </w:t>
      </w:r>
      <w:proofErr w:type="gramStart"/>
      <w:r>
        <w:rPr>
          <w:color w:val="333333"/>
          <w:shd w:val="clear" w:color="auto" w:fill="FFFFFF"/>
        </w:rPr>
        <w:t xml:space="preserve">   </w:t>
      </w:r>
      <w:r>
        <w:t>(</w:t>
      </w:r>
      <w:proofErr w:type="gramEnd"/>
      <w:r>
        <w:t>fl.1475-82)</w:t>
      </w:r>
    </w:p>
    <w:p w14:paraId="25A9623D" w14:textId="77777777" w:rsidR="00B21532" w:rsidRDefault="00B21532" w:rsidP="00B21532">
      <w:pPr>
        <w:pStyle w:val="NoSpacing"/>
      </w:pPr>
      <w:r>
        <w:t xml:space="preserve">Rector of </w:t>
      </w:r>
      <w:proofErr w:type="spellStart"/>
      <w:proofErr w:type="gramStart"/>
      <w:r>
        <w:t>St.Edmund’s</w:t>
      </w:r>
      <w:proofErr w:type="spellEnd"/>
      <w:proofErr w:type="gramEnd"/>
      <w:r>
        <w:t xml:space="preserve"> Church, North Lynn, Norfolk.</w:t>
      </w:r>
    </w:p>
    <w:p w14:paraId="6E2A929A" w14:textId="77777777" w:rsidR="00B21532" w:rsidRDefault="00B21532" w:rsidP="00B21532">
      <w:pPr>
        <w:pStyle w:val="NoSpacing"/>
      </w:pPr>
    </w:p>
    <w:p w14:paraId="724712FB" w14:textId="77777777" w:rsidR="00B21532" w:rsidRDefault="00B21532" w:rsidP="00B21532">
      <w:pPr>
        <w:pStyle w:val="NoSpacing"/>
      </w:pPr>
    </w:p>
    <w:p w14:paraId="2BB01CE6" w14:textId="63837E45" w:rsidR="00B21532" w:rsidRDefault="00B21532" w:rsidP="00B21532">
      <w:pPr>
        <w:pStyle w:val="NoSpacing"/>
      </w:pPr>
      <w:r>
        <w:t xml:space="preserve">       1475-82</w:t>
      </w:r>
      <w:r>
        <w:tab/>
        <w:t xml:space="preserve">He was </w:t>
      </w:r>
      <w:r>
        <w:t>R</w:t>
      </w:r>
      <w:bookmarkStart w:id="0" w:name="_GoBack"/>
      <w:bookmarkEnd w:id="0"/>
      <w:r>
        <w:t>ector.</w:t>
      </w:r>
    </w:p>
    <w:p w14:paraId="1E5164D2" w14:textId="77777777" w:rsidR="00B21532" w:rsidRDefault="00B21532" w:rsidP="00B21532">
      <w:pPr>
        <w:pStyle w:val="NoSpacing"/>
        <w:ind w:left="1440"/>
        <w:rPr>
          <w:color w:val="333333"/>
          <w:sz w:val="20"/>
          <w:szCs w:val="20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 and Half: North Lynn',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8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537-540.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http://www.british-history.ac.uk/topographical-hist-norfolk/vol8/pp537-540 [accessed 8 April 2019].</w:t>
      </w:r>
      <w:r>
        <w:rPr>
          <w:color w:val="333333"/>
          <w:sz w:val="20"/>
          <w:szCs w:val="20"/>
          <w:shd w:val="clear" w:color="auto" w:fill="FFFFFF"/>
        </w:rPr>
        <w:t>)</w:t>
      </w:r>
    </w:p>
    <w:p w14:paraId="339587C9" w14:textId="77777777" w:rsidR="00B21532" w:rsidRDefault="00B21532" w:rsidP="00B21532">
      <w:pPr>
        <w:pStyle w:val="NoSpacing"/>
        <w:rPr>
          <w:color w:val="333333"/>
          <w:sz w:val="20"/>
          <w:szCs w:val="20"/>
          <w:shd w:val="clear" w:color="auto" w:fill="FFFFFF"/>
        </w:rPr>
      </w:pPr>
    </w:p>
    <w:p w14:paraId="0A86E60A" w14:textId="77777777" w:rsidR="00B21532" w:rsidRDefault="00B21532" w:rsidP="00B21532">
      <w:pPr>
        <w:pStyle w:val="NoSpacing"/>
        <w:rPr>
          <w:color w:val="333333"/>
          <w:sz w:val="20"/>
          <w:szCs w:val="20"/>
          <w:shd w:val="clear" w:color="auto" w:fill="FFFFFF"/>
        </w:rPr>
      </w:pPr>
    </w:p>
    <w:p w14:paraId="7433D410" w14:textId="77777777" w:rsidR="00B21532" w:rsidRDefault="00B21532" w:rsidP="00B21532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8 April 2019</w:t>
      </w:r>
    </w:p>
    <w:p w14:paraId="559725B9" w14:textId="77777777" w:rsidR="006B2F86" w:rsidRPr="00E71FC3" w:rsidRDefault="00B2153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9C6BD" w14:textId="77777777" w:rsidR="00B21532" w:rsidRDefault="00B21532" w:rsidP="00E71FC3">
      <w:pPr>
        <w:spacing w:after="0" w:line="240" w:lineRule="auto"/>
      </w:pPr>
      <w:r>
        <w:separator/>
      </w:r>
    </w:p>
  </w:endnote>
  <w:endnote w:type="continuationSeparator" w:id="0">
    <w:p w14:paraId="79099118" w14:textId="77777777" w:rsidR="00B21532" w:rsidRDefault="00B215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5E24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F155B" w14:textId="77777777" w:rsidR="00B21532" w:rsidRDefault="00B21532" w:rsidP="00E71FC3">
      <w:pPr>
        <w:spacing w:after="0" w:line="240" w:lineRule="auto"/>
      </w:pPr>
      <w:r>
        <w:separator/>
      </w:r>
    </w:p>
  </w:footnote>
  <w:footnote w:type="continuationSeparator" w:id="0">
    <w:p w14:paraId="5099230A" w14:textId="77777777" w:rsidR="00B21532" w:rsidRDefault="00B215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32"/>
    <w:rsid w:val="001A7C09"/>
    <w:rsid w:val="00577BD5"/>
    <w:rsid w:val="00656CBA"/>
    <w:rsid w:val="006A1F77"/>
    <w:rsid w:val="00733BE7"/>
    <w:rsid w:val="00AB52E8"/>
    <w:rsid w:val="00B16D3F"/>
    <w:rsid w:val="00B21532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EA2D6"/>
  <w15:chartTrackingRefBased/>
  <w15:docId w15:val="{3CD0B57F-B691-4939-A80C-94089CB6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B215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2019-04-28T20:25:00Z</dcterms:created>
  <dcterms:modified xsi:type="dcterms:W3CDTF">2019-04-28T20:25:00Z</dcterms:modified>
</cp:coreProperties>
</file>