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0DB" w:rsidRDefault="003150DB" w:rsidP="003150DB">
      <w:pPr>
        <w:pStyle w:val="NoSpacing"/>
      </w:pPr>
      <w:r>
        <w:rPr>
          <w:u w:val="single"/>
        </w:rPr>
        <w:t>Thomas KING</w:t>
      </w:r>
      <w:r>
        <w:t xml:space="preserve">      (fl.1474-5)</w:t>
      </w:r>
    </w:p>
    <w:p w:rsidR="003150DB" w:rsidRDefault="003150DB" w:rsidP="003150D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Ospringe</w:t>
      </w:r>
      <w:proofErr w:type="spellEnd"/>
      <w:r>
        <w:t>, Kent.</w:t>
      </w:r>
    </w:p>
    <w:p w:rsidR="003150DB" w:rsidRDefault="003150DB" w:rsidP="003150DB">
      <w:pPr>
        <w:pStyle w:val="NoSpacing"/>
      </w:pPr>
    </w:p>
    <w:p w:rsidR="003150DB" w:rsidRDefault="003150DB" w:rsidP="003150DB">
      <w:pPr>
        <w:pStyle w:val="NoSpacing"/>
      </w:pPr>
    </w:p>
    <w:p w:rsidR="003150DB" w:rsidRDefault="003150DB" w:rsidP="003150DB">
      <w:pPr>
        <w:pStyle w:val="NoSpacing"/>
      </w:pPr>
      <w:r>
        <w:t xml:space="preserve">         1474-5</w:t>
      </w:r>
      <w:r>
        <w:tab/>
        <w:t>He made his Will.  (Plomer p.284)</w:t>
      </w:r>
    </w:p>
    <w:p w:rsidR="003150DB" w:rsidRDefault="003150DB" w:rsidP="003150DB">
      <w:pPr>
        <w:pStyle w:val="NoSpacing"/>
      </w:pPr>
    </w:p>
    <w:p w:rsidR="003150DB" w:rsidRDefault="003150DB" w:rsidP="003150DB">
      <w:pPr>
        <w:pStyle w:val="NoSpacing"/>
      </w:pPr>
    </w:p>
    <w:p w:rsidR="003150DB" w:rsidRDefault="003150DB" w:rsidP="003150DB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0DB" w:rsidRDefault="003150DB" w:rsidP="00920DE3">
      <w:pPr>
        <w:spacing w:after="0" w:line="240" w:lineRule="auto"/>
      </w:pPr>
      <w:r>
        <w:separator/>
      </w:r>
    </w:p>
  </w:endnote>
  <w:endnote w:type="continuationSeparator" w:id="0">
    <w:p w:rsidR="003150DB" w:rsidRDefault="003150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0DB" w:rsidRDefault="003150DB" w:rsidP="00920DE3">
      <w:pPr>
        <w:spacing w:after="0" w:line="240" w:lineRule="auto"/>
      </w:pPr>
      <w:r>
        <w:separator/>
      </w:r>
    </w:p>
  </w:footnote>
  <w:footnote w:type="continuationSeparator" w:id="0">
    <w:p w:rsidR="003150DB" w:rsidRDefault="003150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0DB"/>
    <w:rsid w:val="00120749"/>
    <w:rsid w:val="003150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2015-07-17T19:13:00Z</dcterms:created>
  <dcterms:modified xsi:type="dcterms:W3CDTF">2015-07-17T19:14:00Z</dcterms:modified>
</cp:coreProperties>
</file>