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4EE09" w14:textId="4CEC7C28" w:rsidR="00DB7583" w:rsidRDefault="00DB7583" w:rsidP="00DB7583">
      <w:pPr>
        <w:pStyle w:val="NoSpacing"/>
      </w:pPr>
      <w:r>
        <w:rPr>
          <w:u w:val="single"/>
        </w:rPr>
        <w:t>John KING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58)</w:t>
      </w:r>
    </w:p>
    <w:p w14:paraId="14ECB89F" w14:textId="77777777" w:rsidR="00DB7583" w:rsidRDefault="00DB7583" w:rsidP="00DB7583">
      <w:pPr>
        <w:pStyle w:val="NoSpacing"/>
      </w:pPr>
      <w:r>
        <w:t xml:space="preserve">Rector of All Saints’ Church, </w:t>
      </w:r>
      <w:proofErr w:type="spellStart"/>
      <w:r>
        <w:t>Walsoken</w:t>
      </w:r>
      <w:proofErr w:type="spellEnd"/>
      <w:r>
        <w:t>, Norfolk.</w:t>
      </w:r>
    </w:p>
    <w:p w14:paraId="58736E12" w14:textId="77777777" w:rsidR="00DB7583" w:rsidRDefault="00DB7583" w:rsidP="00DB7583">
      <w:pPr>
        <w:pStyle w:val="NoSpacing"/>
      </w:pPr>
    </w:p>
    <w:p w14:paraId="5F529F39" w14:textId="77777777" w:rsidR="00DB7583" w:rsidRDefault="00DB7583" w:rsidP="00DB7583">
      <w:pPr>
        <w:pStyle w:val="NoSpacing"/>
      </w:pPr>
    </w:p>
    <w:p w14:paraId="7FB3431E" w14:textId="2E24CEBF" w:rsidR="00DB7583" w:rsidRDefault="00DB7583" w:rsidP="00DB7583">
      <w:pPr>
        <w:pStyle w:val="NoSpacing"/>
      </w:pPr>
      <w:r>
        <w:tab/>
        <w:t>14</w:t>
      </w:r>
      <w:r>
        <w:t>58</w:t>
      </w:r>
      <w:bookmarkStart w:id="0" w:name="_GoBack"/>
      <w:bookmarkEnd w:id="0"/>
      <w:r>
        <w:tab/>
        <w:t>He became Rector.</w:t>
      </w:r>
    </w:p>
    <w:p w14:paraId="1B22C7F1" w14:textId="77777777" w:rsidR="00DB7583" w:rsidRDefault="00DB7583" w:rsidP="00DB7583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Walsoken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(London, 1808), pp. 121-131.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http://www.british-history.ac.uk/topographical-hist-norfolk/vol9/pp121-131 [accessed 17 May 2019].</w:t>
      </w:r>
      <w:r>
        <w:rPr>
          <w:color w:val="333333"/>
          <w:shd w:val="clear" w:color="auto" w:fill="FFFFFF"/>
        </w:rPr>
        <w:t>)</w:t>
      </w:r>
    </w:p>
    <w:p w14:paraId="205D2DB6" w14:textId="77777777" w:rsidR="00DB7583" w:rsidRDefault="00DB7583" w:rsidP="00DB7583">
      <w:pPr>
        <w:pStyle w:val="NoSpacing"/>
        <w:rPr>
          <w:color w:val="333333"/>
          <w:shd w:val="clear" w:color="auto" w:fill="FFFFFF"/>
        </w:rPr>
      </w:pPr>
    </w:p>
    <w:p w14:paraId="31AF6BB2" w14:textId="77777777" w:rsidR="00DB7583" w:rsidRDefault="00DB7583" w:rsidP="00DB7583">
      <w:pPr>
        <w:pStyle w:val="NoSpacing"/>
        <w:rPr>
          <w:color w:val="333333"/>
          <w:shd w:val="clear" w:color="auto" w:fill="FFFFFF"/>
        </w:rPr>
      </w:pPr>
    </w:p>
    <w:p w14:paraId="31C35791" w14:textId="77777777" w:rsidR="00DB7583" w:rsidRDefault="00DB7583" w:rsidP="00DB758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17 May 2019</w:t>
      </w:r>
    </w:p>
    <w:p w14:paraId="6F76D53C" w14:textId="5F51E4D7" w:rsidR="006B2F86" w:rsidRPr="00DB7583" w:rsidRDefault="00DB7583" w:rsidP="00E71FC3">
      <w:pPr>
        <w:pStyle w:val="NoSpacing"/>
      </w:pPr>
    </w:p>
    <w:sectPr w:rsidR="006B2F86" w:rsidRPr="00DB75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3C3B8" w14:textId="77777777" w:rsidR="00DB7583" w:rsidRDefault="00DB7583" w:rsidP="00E71FC3">
      <w:pPr>
        <w:spacing w:after="0" w:line="240" w:lineRule="auto"/>
      </w:pPr>
      <w:r>
        <w:separator/>
      </w:r>
    </w:p>
  </w:endnote>
  <w:endnote w:type="continuationSeparator" w:id="0">
    <w:p w14:paraId="5B337D25" w14:textId="77777777" w:rsidR="00DB7583" w:rsidRDefault="00DB75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31B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F54CF" w14:textId="77777777" w:rsidR="00DB7583" w:rsidRDefault="00DB7583" w:rsidP="00E71FC3">
      <w:pPr>
        <w:spacing w:after="0" w:line="240" w:lineRule="auto"/>
      </w:pPr>
      <w:r>
        <w:separator/>
      </w:r>
    </w:p>
  </w:footnote>
  <w:footnote w:type="continuationSeparator" w:id="0">
    <w:p w14:paraId="55F3C29D" w14:textId="77777777" w:rsidR="00DB7583" w:rsidRDefault="00DB75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83"/>
    <w:rsid w:val="001A7C09"/>
    <w:rsid w:val="00577BD5"/>
    <w:rsid w:val="00656CBA"/>
    <w:rsid w:val="006A1F77"/>
    <w:rsid w:val="00733BE7"/>
    <w:rsid w:val="00AB52E8"/>
    <w:rsid w:val="00B16D3F"/>
    <w:rsid w:val="00BB41AC"/>
    <w:rsid w:val="00DB75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43BC1"/>
  <w15:chartTrackingRefBased/>
  <w15:docId w15:val="{73FB023B-A5CC-4384-A1A9-3EA483C1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DB75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2019-05-17T19:50:00Z</dcterms:created>
  <dcterms:modified xsi:type="dcterms:W3CDTF">2019-05-17T19:51:00Z</dcterms:modified>
</cp:coreProperties>
</file>