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F3F91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KING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5F679D6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Abbot of Buckfast Abbey, Devon.</w:t>
      </w:r>
    </w:p>
    <w:p w14:paraId="6BACF09D" w14:textId="77777777" w:rsidR="00F848F6" w:rsidRDefault="00F848F6" w:rsidP="00F848F6">
      <w:pPr>
        <w:rPr>
          <w:rFonts w:ascii="Times New Roman" w:hAnsi="Times New Roman" w:cs="Times New Roman"/>
        </w:rPr>
      </w:pPr>
    </w:p>
    <w:p w14:paraId="6497AA20" w14:textId="77777777" w:rsidR="00F848F6" w:rsidRDefault="00F848F6" w:rsidP="00F848F6">
      <w:pPr>
        <w:rPr>
          <w:rFonts w:ascii="Times New Roman" w:hAnsi="Times New Roman" w:cs="Times New Roman"/>
        </w:rPr>
      </w:pPr>
    </w:p>
    <w:p w14:paraId="29666777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Margaret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589C11E7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Devon(q.v.), and John </w:t>
      </w:r>
      <w:proofErr w:type="spellStart"/>
      <w:r>
        <w:rPr>
          <w:rFonts w:ascii="Times New Roman" w:hAnsi="Times New Roman" w:cs="Times New Roman"/>
        </w:rPr>
        <w:t>Bradlegh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Dodbrooke</w:t>
      </w:r>
      <w:proofErr w:type="spellEnd"/>
      <w:r>
        <w:rPr>
          <w:rFonts w:ascii="Times New Roman" w:hAnsi="Times New Roman" w:cs="Times New Roman"/>
        </w:rPr>
        <w:t>(q.v.), as the executors</w:t>
      </w:r>
    </w:p>
    <w:p w14:paraId="7667A44E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John </w:t>
      </w:r>
      <w:proofErr w:type="spellStart"/>
      <w:r>
        <w:rPr>
          <w:rFonts w:ascii="Times New Roman" w:hAnsi="Times New Roman" w:cs="Times New Roman"/>
        </w:rPr>
        <w:t>Britelegh</w:t>
      </w:r>
      <w:proofErr w:type="spellEnd"/>
      <w:r>
        <w:rPr>
          <w:rFonts w:ascii="Times New Roman" w:hAnsi="Times New Roman" w:cs="Times New Roman"/>
        </w:rPr>
        <w:t>(q.v.).</w:t>
      </w:r>
    </w:p>
    <w:p w14:paraId="011738EE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2EFA7D9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Andrew </w:t>
      </w:r>
      <w:proofErr w:type="spellStart"/>
      <w:r>
        <w:rPr>
          <w:rFonts w:ascii="Times New Roman" w:hAnsi="Times New Roman" w:cs="Times New Roman"/>
        </w:rPr>
        <w:t>Carswyll</w:t>
      </w:r>
      <w:proofErr w:type="spellEnd"/>
      <w:r>
        <w:rPr>
          <w:rFonts w:ascii="Times New Roman" w:hAnsi="Times New Roman" w:cs="Times New Roman"/>
        </w:rPr>
        <w:t xml:space="preserve"> of Kingsbridge,</w:t>
      </w:r>
    </w:p>
    <w:p w14:paraId="6F07222C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Devon(q.v.), William </w:t>
      </w:r>
      <w:proofErr w:type="spellStart"/>
      <w:r>
        <w:rPr>
          <w:rFonts w:ascii="Times New Roman" w:hAnsi="Times New Roman" w:cs="Times New Roman"/>
        </w:rPr>
        <w:t>Daulissh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Churchstowe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Serle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7FB6DE67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Kingsbridge(q.v.) and Robert Eye of Kingsbridge(q.v.).   (ibid.) </w:t>
      </w:r>
    </w:p>
    <w:p w14:paraId="257F0F54" w14:textId="77777777" w:rsidR="00F848F6" w:rsidRDefault="00F848F6" w:rsidP="00F848F6">
      <w:pPr>
        <w:rPr>
          <w:rFonts w:ascii="Times New Roman" w:hAnsi="Times New Roman" w:cs="Times New Roman"/>
        </w:rPr>
      </w:pPr>
    </w:p>
    <w:p w14:paraId="167BD160" w14:textId="77777777" w:rsidR="00F848F6" w:rsidRDefault="00F848F6" w:rsidP="00F848F6">
      <w:pPr>
        <w:rPr>
          <w:rFonts w:ascii="Times New Roman" w:hAnsi="Times New Roman" w:cs="Times New Roman"/>
        </w:rPr>
      </w:pPr>
    </w:p>
    <w:p w14:paraId="271C0AC5" w14:textId="77777777" w:rsidR="00F848F6" w:rsidRDefault="00F848F6" w:rsidP="00F848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2018</w:t>
      </w:r>
    </w:p>
    <w:p w14:paraId="79D5F890" w14:textId="77777777" w:rsidR="006B2F86" w:rsidRPr="00E71FC3" w:rsidRDefault="00F848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A2553F" w14:textId="77777777" w:rsidR="00F848F6" w:rsidRDefault="00F848F6" w:rsidP="00E71FC3">
      <w:r>
        <w:separator/>
      </w:r>
    </w:p>
  </w:endnote>
  <w:endnote w:type="continuationSeparator" w:id="0">
    <w:p w14:paraId="657E4D58" w14:textId="77777777" w:rsidR="00F848F6" w:rsidRDefault="00F848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20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C811C" w14:textId="77777777" w:rsidR="00F848F6" w:rsidRDefault="00F848F6" w:rsidP="00E71FC3">
      <w:r>
        <w:separator/>
      </w:r>
    </w:p>
  </w:footnote>
  <w:footnote w:type="continuationSeparator" w:id="0">
    <w:p w14:paraId="364AAFA8" w14:textId="77777777" w:rsidR="00F848F6" w:rsidRDefault="00F848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F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4B823"/>
  <w15:chartTrackingRefBased/>
  <w15:docId w15:val="{2B1939BF-6F02-4A82-B02E-2D5C361C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8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2018-11-28T20:55:00Z</dcterms:created>
  <dcterms:modified xsi:type="dcterms:W3CDTF">2018-11-28T20:55:00Z</dcterms:modified>
</cp:coreProperties>
</file>