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485F0" w14:textId="77777777" w:rsidR="00AD4BE0" w:rsidRDefault="00AD4BE0" w:rsidP="00AD4BE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KING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5E73271F" w14:textId="77777777" w:rsidR="00AD4BE0" w:rsidRDefault="00AD4BE0" w:rsidP="00AD4BE0">
      <w:pPr>
        <w:pStyle w:val="NoSpacing"/>
        <w:rPr>
          <w:rFonts w:cs="Times New Roman"/>
          <w:szCs w:val="24"/>
        </w:rPr>
      </w:pPr>
    </w:p>
    <w:p w14:paraId="02B0AF6D" w14:textId="77777777" w:rsidR="00AD4BE0" w:rsidRDefault="00AD4BE0" w:rsidP="00AD4BE0">
      <w:pPr>
        <w:pStyle w:val="NoSpacing"/>
        <w:rPr>
          <w:rFonts w:cs="Times New Roman"/>
          <w:szCs w:val="24"/>
        </w:rPr>
      </w:pPr>
    </w:p>
    <w:p w14:paraId="4F468FEF" w14:textId="77777777" w:rsidR="00AD4BE0" w:rsidRDefault="00AD4BE0" w:rsidP="00AD4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Edenbridge, Kent,</w:t>
      </w:r>
    </w:p>
    <w:p w14:paraId="610CAB87" w14:textId="77777777" w:rsidR="00AD4BE0" w:rsidRDefault="00AD4BE0" w:rsidP="00AD4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8302B1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3E1D3382" w14:textId="77777777" w:rsidR="00AD4BE0" w:rsidRDefault="00AD4BE0" w:rsidP="00AD4BE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14DD76D" w14:textId="77777777" w:rsidR="00AD4BE0" w:rsidRDefault="00AD4BE0" w:rsidP="00AD4BE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p.103)</w:t>
      </w:r>
    </w:p>
    <w:p w14:paraId="224E11DE" w14:textId="77777777" w:rsidR="00AD4BE0" w:rsidRDefault="00AD4BE0" w:rsidP="00AD4BE0">
      <w:pPr>
        <w:pStyle w:val="NoSpacing"/>
        <w:rPr>
          <w:rFonts w:eastAsia="Times New Roman" w:cs="Times New Roman"/>
          <w:szCs w:val="24"/>
        </w:rPr>
      </w:pPr>
    </w:p>
    <w:p w14:paraId="28103E01" w14:textId="77777777" w:rsidR="00AD4BE0" w:rsidRDefault="00AD4BE0" w:rsidP="00AD4BE0">
      <w:pPr>
        <w:pStyle w:val="NoSpacing"/>
        <w:rPr>
          <w:rFonts w:eastAsia="Times New Roman" w:cs="Times New Roman"/>
          <w:szCs w:val="24"/>
        </w:rPr>
      </w:pPr>
    </w:p>
    <w:p w14:paraId="12276EDE" w14:textId="77777777" w:rsidR="00AD4BE0" w:rsidRDefault="00AD4BE0" w:rsidP="00AD4BE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July 2023</w:t>
      </w:r>
    </w:p>
    <w:p w14:paraId="3F4D8E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2CFCB" w14:textId="77777777" w:rsidR="00AD4BE0" w:rsidRDefault="00AD4BE0" w:rsidP="009139A6">
      <w:r>
        <w:separator/>
      </w:r>
    </w:p>
  </w:endnote>
  <w:endnote w:type="continuationSeparator" w:id="0">
    <w:p w14:paraId="1008BCAF" w14:textId="77777777" w:rsidR="00AD4BE0" w:rsidRDefault="00AD4B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02C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1A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75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7ABA2" w14:textId="77777777" w:rsidR="00AD4BE0" w:rsidRDefault="00AD4BE0" w:rsidP="009139A6">
      <w:r>
        <w:separator/>
      </w:r>
    </w:p>
  </w:footnote>
  <w:footnote w:type="continuationSeparator" w:id="0">
    <w:p w14:paraId="509270D4" w14:textId="77777777" w:rsidR="00AD4BE0" w:rsidRDefault="00AD4B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3DD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F89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AD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E0"/>
    <w:rsid w:val="000666E0"/>
    <w:rsid w:val="002510B7"/>
    <w:rsid w:val="005C130B"/>
    <w:rsid w:val="00826F5C"/>
    <w:rsid w:val="009139A6"/>
    <w:rsid w:val="009448BB"/>
    <w:rsid w:val="00947624"/>
    <w:rsid w:val="00A3176C"/>
    <w:rsid w:val="00AD4BE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74145"/>
  <w15:chartTrackingRefBased/>
  <w15:docId w15:val="{5D865246-4F90-4691-AE89-6118A0D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2023-07-29T16:11:00Z</dcterms:created>
  <dcterms:modified xsi:type="dcterms:W3CDTF">2023-07-29T16:11:00Z</dcterms:modified>
</cp:coreProperties>
</file>