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FB47" w14:textId="77777777" w:rsidR="00E47068" w:rsidRDefault="008A326D" w:rsidP="00C009D8">
      <w:pPr>
        <w:pStyle w:val="NoSpacing"/>
      </w:pPr>
      <w:r>
        <w:rPr>
          <w:u w:val="single"/>
        </w:rPr>
        <w:t>Alexander KING</w:t>
      </w:r>
      <w:r>
        <w:t xml:space="preserve">      (d.1487)</w:t>
      </w:r>
    </w:p>
    <w:p w14:paraId="0983AE0F" w14:textId="77777777" w:rsidR="008A326D" w:rsidRDefault="008A326D" w:rsidP="00C009D8">
      <w:pPr>
        <w:pStyle w:val="NoSpacing"/>
      </w:pPr>
      <w:r>
        <w:t>Rector of All Hallows the Great.</w:t>
      </w:r>
    </w:p>
    <w:p w14:paraId="1BB93212" w14:textId="77777777" w:rsidR="008A326D" w:rsidRDefault="008A326D" w:rsidP="00C009D8">
      <w:pPr>
        <w:pStyle w:val="NoSpacing"/>
      </w:pPr>
    </w:p>
    <w:p w14:paraId="2AC28DFE" w14:textId="77777777" w:rsidR="008A326D" w:rsidRDefault="008A326D" w:rsidP="00C009D8">
      <w:pPr>
        <w:pStyle w:val="NoSpacing"/>
      </w:pPr>
    </w:p>
    <w:p w14:paraId="04CE1E9F" w14:textId="77777777" w:rsidR="008A326D" w:rsidRDefault="008A326D" w:rsidP="00C009D8">
      <w:pPr>
        <w:pStyle w:val="NoSpacing"/>
      </w:pPr>
      <w:r>
        <w:t xml:space="preserve">         1482-7</w:t>
      </w:r>
      <w:r>
        <w:tab/>
        <w:t>He was Rector.  (Alumni Cantab. vol.1 part 3 p.17)</w:t>
      </w:r>
    </w:p>
    <w:p w14:paraId="36F04CC4" w14:textId="77777777" w:rsidR="00AA64C0" w:rsidRDefault="00AA64C0" w:rsidP="00AA64C0">
      <w:pPr>
        <w:pStyle w:val="NoSpacing"/>
      </w:pPr>
      <w:r>
        <w:t xml:space="preserve">  2 Apr.1487</w:t>
      </w:r>
      <w:r>
        <w:tab/>
        <w:t>He had died by this date.    (C.P.R. 1485-94 p.169)</w:t>
      </w:r>
    </w:p>
    <w:p w14:paraId="3A3FA6D7" w14:textId="77777777" w:rsidR="00AA64C0" w:rsidRDefault="00AA64C0" w:rsidP="00C009D8">
      <w:pPr>
        <w:pStyle w:val="NoSpacing"/>
      </w:pPr>
    </w:p>
    <w:p w14:paraId="727968F7" w14:textId="77777777" w:rsidR="008A326D" w:rsidRDefault="008A326D" w:rsidP="00C009D8">
      <w:pPr>
        <w:pStyle w:val="NoSpacing"/>
      </w:pPr>
    </w:p>
    <w:p w14:paraId="36BCB634" w14:textId="77777777" w:rsidR="008A326D" w:rsidRDefault="008A326D" w:rsidP="00C009D8">
      <w:pPr>
        <w:pStyle w:val="NoSpacing"/>
      </w:pPr>
    </w:p>
    <w:p w14:paraId="00A6C714" w14:textId="77777777" w:rsidR="008A326D" w:rsidRDefault="008A326D" w:rsidP="00C009D8">
      <w:pPr>
        <w:pStyle w:val="NoSpacing"/>
      </w:pPr>
      <w:r>
        <w:t>22 December 2014</w:t>
      </w:r>
    </w:p>
    <w:p w14:paraId="733ADF56" w14:textId="70AAABC9" w:rsidR="00AA64C0" w:rsidRPr="008A326D" w:rsidRDefault="00AA64C0" w:rsidP="00C009D8">
      <w:pPr>
        <w:pStyle w:val="NoSpacing"/>
      </w:pPr>
      <w:r>
        <w:t>20 May 2025</w:t>
      </w:r>
    </w:p>
    <w:sectPr w:rsidR="00AA64C0" w:rsidRPr="008A3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67B8" w14:textId="77777777" w:rsidR="008A326D" w:rsidRDefault="008A326D" w:rsidP="00920DE3">
      <w:pPr>
        <w:spacing w:after="0" w:line="240" w:lineRule="auto"/>
      </w:pPr>
      <w:r>
        <w:separator/>
      </w:r>
    </w:p>
  </w:endnote>
  <w:endnote w:type="continuationSeparator" w:id="0">
    <w:p w14:paraId="3C8F30A6" w14:textId="77777777" w:rsidR="008A326D" w:rsidRDefault="008A32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8DC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40B9" w14:textId="77777777" w:rsidR="00C009D8" w:rsidRPr="00C009D8" w:rsidRDefault="00C009D8">
    <w:pPr>
      <w:pStyle w:val="Footer"/>
    </w:pPr>
    <w:r>
      <w:t>Copyright I.S.Rogers 9 August 2013</w:t>
    </w:r>
  </w:p>
  <w:p w14:paraId="15CEC60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0D4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07E5B" w14:textId="77777777" w:rsidR="008A326D" w:rsidRDefault="008A326D" w:rsidP="00920DE3">
      <w:pPr>
        <w:spacing w:after="0" w:line="240" w:lineRule="auto"/>
      </w:pPr>
      <w:r>
        <w:separator/>
      </w:r>
    </w:p>
  </w:footnote>
  <w:footnote w:type="continuationSeparator" w:id="0">
    <w:p w14:paraId="7FDC8DE0" w14:textId="77777777" w:rsidR="008A326D" w:rsidRDefault="008A32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7BE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FCB6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0245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326D"/>
    <w:rsid w:val="00120749"/>
    <w:rsid w:val="00624CAE"/>
    <w:rsid w:val="008A326D"/>
    <w:rsid w:val="00920DE3"/>
    <w:rsid w:val="00AA64C0"/>
    <w:rsid w:val="00C009D8"/>
    <w:rsid w:val="00CF53C8"/>
    <w:rsid w:val="00E47068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76E26"/>
  <w15:docId w15:val="{AD6D8E88-7D0B-4798-AE05-EEA468F7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2014-12-22T13:40:00Z</dcterms:created>
  <dcterms:modified xsi:type="dcterms:W3CDTF">2025-05-20T06:36:00Z</dcterms:modified>
</cp:coreProperties>
</file>