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0F487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KNYGHTE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20918BB4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Sheringham, Norfolk. Minstrel.    </w:t>
      </w:r>
    </w:p>
    <w:p w14:paraId="0AA935C3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802441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FB7DC0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</w:t>
      </w:r>
    </w:p>
    <w:p w14:paraId="7913E1B3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AC67DA7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CF1940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08A52F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Executors:  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Spyllyng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Icklingham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Suffolk(q.v.), and his wife, Marion(q.v.).</w:t>
      </w:r>
    </w:p>
    <w:p w14:paraId="0DB5DC83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14D9384D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51A9FA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3F2CB04" w14:textId="77777777" w:rsidR="004855E0" w:rsidRDefault="004855E0" w:rsidP="00485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March 2021</w:t>
      </w:r>
    </w:p>
    <w:p w14:paraId="6B98DC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3890F" w14:textId="77777777" w:rsidR="004855E0" w:rsidRDefault="004855E0" w:rsidP="009139A6">
      <w:r>
        <w:separator/>
      </w:r>
    </w:p>
  </w:endnote>
  <w:endnote w:type="continuationSeparator" w:id="0">
    <w:p w14:paraId="36EDD112" w14:textId="77777777" w:rsidR="004855E0" w:rsidRDefault="004855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92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D50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2A3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40FED" w14:textId="77777777" w:rsidR="004855E0" w:rsidRDefault="004855E0" w:rsidP="009139A6">
      <w:r>
        <w:separator/>
      </w:r>
    </w:p>
  </w:footnote>
  <w:footnote w:type="continuationSeparator" w:id="0">
    <w:p w14:paraId="443834A6" w14:textId="77777777" w:rsidR="004855E0" w:rsidRDefault="004855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5ED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256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FA9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E0"/>
    <w:rsid w:val="000666E0"/>
    <w:rsid w:val="002510B7"/>
    <w:rsid w:val="004855E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2AD4E"/>
  <w15:chartTrackingRefBased/>
  <w15:docId w15:val="{0AFFFC13-76AA-4A91-8870-8860A01E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55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2021-04-19T08:35:00Z</dcterms:created>
  <dcterms:modified xsi:type="dcterms:W3CDTF">2021-04-19T08:36:00Z</dcterms:modified>
</cp:coreProperties>
</file>