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BE593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KNYGHT</w:t>
      </w:r>
      <w:r>
        <w:rPr>
          <w:rFonts w:ascii="Times New Roman" w:hAnsi="Times New Roman" w:cs="Times New Roman"/>
        </w:rPr>
        <w:t xml:space="preserve">      (fl.1484)</w:t>
      </w:r>
    </w:p>
    <w:p w14:paraId="3FD31696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Sheriff of Lincolnshire.</w:t>
      </w:r>
    </w:p>
    <w:p w14:paraId="20165EB2" w14:textId="77777777" w:rsidR="001B30A1" w:rsidRDefault="001B30A1" w:rsidP="001B30A1">
      <w:pPr>
        <w:rPr>
          <w:rFonts w:ascii="Times New Roman" w:hAnsi="Times New Roman" w:cs="Times New Roman"/>
        </w:rPr>
      </w:pPr>
    </w:p>
    <w:p w14:paraId="153BA337" w14:textId="77777777" w:rsidR="001B30A1" w:rsidRDefault="001B30A1" w:rsidP="001B30A1">
      <w:pPr>
        <w:rPr>
          <w:rFonts w:ascii="Times New Roman" w:hAnsi="Times New Roman" w:cs="Times New Roman"/>
        </w:rPr>
      </w:pPr>
    </w:p>
    <w:p w14:paraId="2BF13293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Storse of Allington(q.v.), John</w:t>
      </w:r>
    </w:p>
    <w:p w14:paraId="5F2DF0B7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Quynton of Honington(q.v.), John Ostller of Dunholme(q.v.), Thomas Baron</w:t>
      </w:r>
    </w:p>
    <w:p w14:paraId="007888FB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Lincoln(q.v.) and Thomas Hall of Winterton(q.v.).</w:t>
      </w:r>
    </w:p>
    <w:p w14:paraId="2B2BB943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01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76EFC08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Richard Goderyk of Mumby(q.v.), Walter</w:t>
      </w:r>
    </w:p>
    <w:p w14:paraId="07C7A932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Tailour of Langton by Partney(q.v.), John Halle of Glentworth(q.v.), William</w:t>
      </w:r>
    </w:p>
    <w:p w14:paraId="11B29CB6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Haldesworth of Spital-in-the-Street(q.v.) and William of Appleby by</w:t>
      </w:r>
    </w:p>
    <w:p w14:paraId="0C32B8C7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Winteringham(q.v.).   (ibid.)</w:t>
      </w:r>
    </w:p>
    <w:p w14:paraId="10E768C9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Ordyng of Kirkton in Holland(q.v.),</w:t>
      </w:r>
    </w:p>
    <w:p w14:paraId="18ABAD3B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Watson of Bracebridge(q.v.), John Knyght of Doddington(q.v.),</w:t>
      </w:r>
    </w:p>
    <w:p w14:paraId="0D216B7B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Spenlove of Kirkton in Holland(q.v.) and Thomas Kelsey of Great</w:t>
      </w:r>
    </w:p>
    <w:p w14:paraId="56250641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Steeping(q.v.).   (ibid.)</w:t>
      </w:r>
    </w:p>
    <w:p w14:paraId="656DCAC5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Wryght of South Kelsey(q.v.),</w:t>
      </w:r>
    </w:p>
    <w:p w14:paraId="4008DBA1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Unknown Sylby of Little Corringham(q.v.), Robert Ruston of </w:t>
      </w:r>
    </w:p>
    <w:p w14:paraId="2EDE9731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Poolham(q.v.), Richard Squiry(q.v.) and John Unknown of </w:t>
      </w:r>
    </w:p>
    <w:p w14:paraId="2C5AF544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Bullington(q.v.).   (ibid.)</w:t>
      </w:r>
    </w:p>
    <w:p w14:paraId="387FE99A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Spencer of Quadring(q.v.),</w:t>
      </w:r>
    </w:p>
    <w:p w14:paraId="1E317FC1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Henry Wryght of Quadring(q.v.), William Luchburgh of Welton by </w:t>
      </w:r>
    </w:p>
    <w:p w14:paraId="6BFEDB8A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Louth(q.v.), John Bery of Ulceby(q.v.) and John Smyth of Howell(q.v.).</w:t>
      </w:r>
    </w:p>
    <w:p w14:paraId="2B392177" w14:textId="77777777" w:rsidR="001B30A1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49C58E19" w14:textId="77777777" w:rsidR="001B30A1" w:rsidRDefault="001B30A1" w:rsidP="001B30A1">
      <w:pPr>
        <w:rPr>
          <w:rFonts w:ascii="Times New Roman" w:hAnsi="Times New Roman" w:cs="Times New Roman"/>
        </w:rPr>
      </w:pPr>
    </w:p>
    <w:p w14:paraId="3AE933F1" w14:textId="77777777" w:rsidR="001B30A1" w:rsidRDefault="001B30A1" w:rsidP="001B30A1">
      <w:pPr>
        <w:rPr>
          <w:rFonts w:ascii="Times New Roman" w:hAnsi="Times New Roman" w:cs="Times New Roman"/>
        </w:rPr>
      </w:pPr>
    </w:p>
    <w:p w14:paraId="1F7A7CBE" w14:textId="77777777" w:rsidR="001B30A1" w:rsidRDefault="001B30A1" w:rsidP="001B30A1">
      <w:pPr>
        <w:rPr>
          <w:rFonts w:ascii="Times New Roman" w:hAnsi="Times New Roman" w:cs="Times New Roman"/>
        </w:rPr>
      </w:pPr>
    </w:p>
    <w:p w14:paraId="391056D9" w14:textId="77777777" w:rsidR="001B30A1" w:rsidRPr="00E371AD" w:rsidRDefault="001B30A1" w:rsidP="001B30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2018</w:t>
      </w:r>
    </w:p>
    <w:p w14:paraId="4477EFC3" w14:textId="77777777" w:rsidR="006B2F86" w:rsidRPr="00E71FC3" w:rsidRDefault="001B30A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049E8" w14:textId="77777777" w:rsidR="001B30A1" w:rsidRDefault="001B30A1" w:rsidP="00E71FC3">
      <w:r>
        <w:separator/>
      </w:r>
    </w:p>
  </w:endnote>
  <w:endnote w:type="continuationSeparator" w:id="0">
    <w:p w14:paraId="7A812270" w14:textId="77777777" w:rsidR="001B30A1" w:rsidRDefault="001B30A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3F0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5EB99" w14:textId="77777777" w:rsidR="001B30A1" w:rsidRDefault="001B30A1" w:rsidP="00E71FC3">
      <w:r>
        <w:separator/>
      </w:r>
    </w:p>
  </w:footnote>
  <w:footnote w:type="continuationSeparator" w:id="0">
    <w:p w14:paraId="1D4405DB" w14:textId="77777777" w:rsidR="001B30A1" w:rsidRDefault="001B30A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A1"/>
    <w:rsid w:val="001A7C09"/>
    <w:rsid w:val="001B30A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E388A"/>
  <w15:chartTrackingRefBased/>
  <w15:docId w15:val="{ACB72D3F-AE30-47D5-B2DF-18D8671D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30A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B30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2018-03-09T21:53:00Z</dcterms:created>
  <dcterms:modified xsi:type="dcterms:W3CDTF">2018-03-09T21:54:00Z</dcterms:modified>
</cp:coreProperties>
</file>