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20EA" w:rsidRDefault="00E920EA" w:rsidP="00E920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William KNYGHT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fl.1434</w:t>
      </w:r>
      <w:r w:rsidR="00EB3D0B">
        <w:rPr>
          <w:rFonts w:ascii="Times New Roman" w:hAnsi="Times New Roman"/>
          <w:sz w:val="24"/>
          <w:szCs w:val="24"/>
        </w:rPr>
        <w:t>-40)</w:t>
      </w:r>
    </w:p>
    <w:p w:rsidR="00E920EA" w:rsidRDefault="00065035" w:rsidP="00E920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Launceston Priory.</w:t>
      </w:r>
    </w:p>
    <w:p w:rsidR="00E920EA" w:rsidRDefault="00E920EA" w:rsidP="00E920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920EA" w:rsidRDefault="00E920EA" w:rsidP="00E920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920EA" w:rsidRDefault="00E920EA" w:rsidP="00E920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E920EA" w:rsidRDefault="00E920EA" w:rsidP="00E920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p.154)</w:t>
      </w:r>
    </w:p>
    <w:p w:rsidR="00235867" w:rsidRDefault="00235867" w:rsidP="00235867">
      <w:pPr>
        <w:pStyle w:val="NoSpacing"/>
      </w:pPr>
      <w:r>
        <w:rPr>
          <w:rFonts w:eastAsia="Times New Roman"/>
        </w:rPr>
        <w:t>19 Sep.1439</w:t>
      </w:r>
      <w:r>
        <w:rPr>
          <w:rFonts w:eastAsia="Times New Roman"/>
        </w:rPr>
        <w:tab/>
        <w:t xml:space="preserve">He was </w:t>
      </w:r>
      <w:r>
        <w:t xml:space="preserve">ordained acolyte in the chapel of the manor of </w:t>
      </w:r>
      <w:proofErr w:type="spellStart"/>
      <w:r>
        <w:t>Radway</w:t>
      </w:r>
      <w:proofErr w:type="spellEnd"/>
      <w:r>
        <w:t>, Devon,</w:t>
      </w:r>
    </w:p>
    <w:p w:rsidR="00235867" w:rsidRDefault="00235867" w:rsidP="00235867">
      <w:pPr>
        <w:pStyle w:val="NoSpacing"/>
      </w:pPr>
      <w:r>
        <w:tab/>
      </w:r>
      <w:r>
        <w:tab/>
        <w:t>by the Bishop.</w:t>
      </w:r>
    </w:p>
    <w:p w:rsidR="00235867" w:rsidRDefault="00235867" w:rsidP="00235867">
      <w:pPr>
        <w:pStyle w:val="NoSpacing"/>
      </w:pPr>
      <w:r>
        <w:tab/>
      </w:r>
      <w:r>
        <w:tab/>
        <w:t>(“Register of Edmund Lacy, Bishop of Exeter 1420-55” part 4 p.173)</w:t>
      </w:r>
    </w:p>
    <w:p w:rsidR="00065035" w:rsidRDefault="00065035" w:rsidP="00235867">
      <w:pPr>
        <w:pStyle w:val="NoSpacing"/>
      </w:pPr>
      <w:r>
        <w:t>19 Dec.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065035" w:rsidRDefault="00065035" w:rsidP="00235867">
      <w:pPr>
        <w:pStyle w:val="NoSpacing"/>
      </w:pPr>
      <w:r>
        <w:tab/>
      </w:r>
      <w:r>
        <w:tab/>
        <w:t>(ibid.p.174)</w:t>
      </w:r>
    </w:p>
    <w:p w:rsidR="00BB6EB2" w:rsidRDefault="00BB6EB2" w:rsidP="00235867">
      <w:pPr>
        <w:pStyle w:val="NoSpacing"/>
      </w:pPr>
      <w:r>
        <w:t>20 Feb.1440</w:t>
      </w:r>
      <w:r>
        <w:tab/>
        <w:t>He was ordained deacon.   (ibid.p.175)</w:t>
      </w:r>
    </w:p>
    <w:p w:rsidR="00EB3D0B" w:rsidRDefault="00EB3D0B" w:rsidP="00EB3D0B">
      <w:pPr>
        <w:pStyle w:val="NoSpacing"/>
      </w:pPr>
      <w:r>
        <w:t>21 May</w:t>
      </w:r>
      <w:r>
        <w:tab/>
        <w:t xml:space="preserve">He was ordained priest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EB3D0B" w:rsidRDefault="00EB3D0B" w:rsidP="00EB3D0B">
      <w:pPr>
        <w:pStyle w:val="NoSpacing"/>
      </w:pPr>
      <w:r>
        <w:tab/>
      </w:r>
      <w:r>
        <w:tab/>
        <w:t xml:space="preserve">(ibid. </w:t>
      </w:r>
      <w:r>
        <w:t>p.177)</w:t>
      </w:r>
    </w:p>
    <w:p w:rsidR="00235867" w:rsidRDefault="00235867" w:rsidP="00235867">
      <w:pPr>
        <w:pStyle w:val="NoSpacing"/>
      </w:pPr>
    </w:p>
    <w:p w:rsidR="00065035" w:rsidRDefault="00065035" w:rsidP="00235867">
      <w:pPr>
        <w:pStyle w:val="NoSpacing"/>
      </w:pPr>
    </w:p>
    <w:p w:rsidR="00BB6EB2" w:rsidRDefault="00BB6EB2" w:rsidP="00235867">
      <w:pPr>
        <w:pStyle w:val="NoSpacing"/>
      </w:pPr>
      <w:r>
        <w:t>16 June 2017</w:t>
      </w:r>
    </w:p>
    <w:p w:rsidR="00EB3D0B" w:rsidRPr="0069317A" w:rsidRDefault="00EB3D0B" w:rsidP="00235867">
      <w:pPr>
        <w:pStyle w:val="NoSpacing"/>
      </w:pPr>
      <w:r>
        <w:t>27 June 2017</w:t>
      </w:r>
      <w:bookmarkStart w:id="0" w:name="_GoBack"/>
      <w:bookmarkEnd w:id="0"/>
    </w:p>
    <w:p w:rsidR="00E920EA" w:rsidRDefault="00E920EA" w:rsidP="00E920EA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B2F86" w:rsidRPr="00E71FC3" w:rsidRDefault="00EB3D0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0EA" w:rsidRDefault="00E920EA" w:rsidP="00E71FC3">
      <w:pPr>
        <w:spacing w:after="0" w:line="240" w:lineRule="auto"/>
      </w:pPr>
      <w:r>
        <w:separator/>
      </w:r>
    </w:p>
  </w:endnote>
  <w:endnote w:type="continuationSeparator" w:id="0">
    <w:p w:rsidR="00E920EA" w:rsidRDefault="00E920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0EA" w:rsidRDefault="00E920EA" w:rsidP="00E71FC3">
      <w:pPr>
        <w:spacing w:after="0" w:line="240" w:lineRule="auto"/>
      </w:pPr>
      <w:r>
        <w:separator/>
      </w:r>
    </w:p>
  </w:footnote>
  <w:footnote w:type="continuationSeparator" w:id="0">
    <w:p w:rsidR="00E920EA" w:rsidRDefault="00E920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0EA"/>
    <w:rsid w:val="00065035"/>
    <w:rsid w:val="001A7C09"/>
    <w:rsid w:val="00235867"/>
    <w:rsid w:val="00733BE7"/>
    <w:rsid w:val="00AB52E8"/>
    <w:rsid w:val="00B16D3F"/>
    <w:rsid w:val="00BB6EB2"/>
    <w:rsid w:val="00E71FC3"/>
    <w:rsid w:val="00E920EA"/>
    <w:rsid w:val="00EB3D0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DC49A"/>
  <w15:chartTrackingRefBased/>
  <w15:docId w15:val="{08F7BE30-74AF-44EC-A159-9EEAF509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E920E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9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2016-11-14T12:35:00Z</dcterms:created>
  <dcterms:modified xsi:type="dcterms:W3CDTF">2017-06-27T12:35:00Z</dcterms:modified>
</cp:coreProperties>
</file>