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CD7" w:rsidRDefault="00074CD7" w:rsidP="00074CD7">
      <w:pPr>
        <w:pStyle w:val="NoSpacing"/>
      </w:pPr>
      <w:r>
        <w:rPr>
          <w:u w:val="single"/>
        </w:rPr>
        <w:t>William KNYGHT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074CD7" w:rsidRDefault="00074CD7" w:rsidP="00074CD7">
      <w:pPr>
        <w:pStyle w:val="NoSpacing"/>
      </w:pPr>
    </w:p>
    <w:p w:rsidR="00074CD7" w:rsidRDefault="00074CD7" w:rsidP="00074CD7">
      <w:pPr>
        <w:pStyle w:val="NoSpacing"/>
      </w:pPr>
    </w:p>
    <w:p w:rsidR="00074CD7" w:rsidRDefault="00074CD7" w:rsidP="00074CD7">
      <w:pPr>
        <w:pStyle w:val="NoSpacing"/>
      </w:pPr>
      <w:r>
        <w:t>20 Oct.1419</w:t>
      </w:r>
      <w:r>
        <w:tab/>
        <w:t>Settlement of the action taken against him, Robert Broun(q.v.) and his</w:t>
      </w:r>
    </w:p>
    <w:p w:rsidR="00074CD7" w:rsidRDefault="00074CD7" w:rsidP="00074CD7">
      <w:pPr>
        <w:pStyle w:val="NoSpacing"/>
      </w:pPr>
      <w:r>
        <w:tab/>
      </w:r>
      <w:r>
        <w:tab/>
        <w:t xml:space="preserve">wife, Alice(q.v.), by John </w:t>
      </w:r>
      <w:proofErr w:type="spellStart"/>
      <w:r>
        <w:t>Batyn</w:t>
      </w:r>
      <w:proofErr w:type="spellEnd"/>
      <w:r>
        <w:t>(q.v.) and his wife, Joan(q.v.), over</w:t>
      </w:r>
    </w:p>
    <w:p w:rsidR="00074CD7" w:rsidRDefault="00074CD7" w:rsidP="00074CD7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a dove-cot, 60 acres of land, 2 acres of meadow and 4 acres of wood in </w:t>
      </w:r>
      <w:proofErr w:type="spellStart"/>
      <w:r>
        <w:t>Rockbeare</w:t>
      </w:r>
      <w:proofErr w:type="spellEnd"/>
      <w:r>
        <w:t>, Devon.</w:t>
      </w:r>
    </w:p>
    <w:p w:rsidR="00074CD7" w:rsidRDefault="00074CD7" w:rsidP="00074CD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074CD7" w:rsidRDefault="00074CD7" w:rsidP="00074CD7">
      <w:pPr>
        <w:pStyle w:val="NoSpacing"/>
      </w:pPr>
    </w:p>
    <w:p w:rsidR="00074CD7" w:rsidRDefault="00074CD7" w:rsidP="00074CD7">
      <w:pPr>
        <w:pStyle w:val="NoSpacing"/>
      </w:pPr>
    </w:p>
    <w:p w:rsidR="00074CD7" w:rsidRDefault="00074CD7" w:rsidP="00074CD7">
      <w:pPr>
        <w:pStyle w:val="NoSpacing"/>
      </w:pPr>
      <w:r>
        <w:t>24 January 2017</w:t>
      </w:r>
    </w:p>
    <w:p w:rsidR="006B2F86" w:rsidRPr="00E71FC3" w:rsidRDefault="00074C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CD7" w:rsidRDefault="00074CD7" w:rsidP="00E71FC3">
      <w:pPr>
        <w:spacing w:after="0" w:line="240" w:lineRule="auto"/>
      </w:pPr>
      <w:r>
        <w:separator/>
      </w:r>
    </w:p>
  </w:endnote>
  <w:endnote w:type="continuationSeparator" w:id="0">
    <w:p w:rsidR="00074CD7" w:rsidRDefault="00074C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CD7" w:rsidRDefault="00074CD7" w:rsidP="00E71FC3">
      <w:pPr>
        <w:spacing w:after="0" w:line="240" w:lineRule="auto"/>
      </w:pPr>
      <w:r>
        <w:separator/>
      </w:r>
    </w:p>
  </w:footnote>
  <w:footnote w:type="continuationSeparator" w:id="0">
    <w:p w:rsidR="00074CD7" w:rsidRDefault="00074C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D7"/>
    <w:rsid w:val="00074C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C467A4-8F2B-4EDA-87C4-FC70EA29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74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2017-10-19T16:01:00Z</dcterms:created>
  <dcterms:modified xsi:type="dcterms:W3CDTF">2017-10-19T16:02:00Z</dcterms:modified>
</cp:coreProperties>
</file>