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1E75" w:rsidRDefault="00B21E75" w:rsidP="00B21E7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KNYGHT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B21E75" w:rsidRDefault="00B21E75" w:rsidP="00B21E7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21E75" w:rsidRDefault="00B21E75" w:rsidP="00B21E7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B21E75" w:rsidRDefault="00B21E75" w:rsidP="00B21E7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May1419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Norwich Shire</w:t>
      </w:r>
    </w:p>
    <w:p w:rsidR="00B21E75" w:rsidRDefault="00B21E75" w:rsidP="00B21E7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House into the lands of the late Sir Miles Stapleton(q.v.).</w:t>
      </w:r>
    </w:p>
    <w:p w:rsidR="00B21E75" w:rsidRDefault="00B21E75" w:rsidP="00B21E7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21-255)</w:t>
      </w:r>
    </w:p>
    <w:p w:rsidR="00B21E75" w:rsidRDefault="00B21E75" w:rsidP="00B21E7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21E75" w:rsidRDefault="00B21E75" w:rsidP="00B21E7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21E75" w:rsidRPr="004E5732" w:rsidRDefault="00B21E75" w:rsidP="00B21E7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February 2016</w:t>
      </w:r>
    </w:p>
    <w:p w:rsidR="00DD5B8A" w:rsidRPr="00B21E75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B21E7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1E75" w:rsidRDefault="00B21E75" w:rsidP="00564E3C">
      <w:pPr>
        <w:spacing w:after="0" w:line="240" w:lineRule="auto"/>
      </w:pPr>
      <w:r>
        <w:separator/>
      </w:r>
    </w:p>
  </w:endnote>
  <w:endnote w:type="continuationSeparator" w:id="0">
    <w:p w:rsidR="00B21E75" w:rsidRDefault="00B21E75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B21E75">
      <w:rPr>
        <w:rFonts w:ascii="Times New Roman" w:hAnsi="Times New Roman" w:cs="Times New Roman"/>
        <w:noProof/>
        <w:sz w:val="24"/>
        <w:szCs w:val="24"/>
      </w:rPr>
      <w:t>16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1E75" w:rsidRDefault="00B21E75" w:rsidP="00564E3C">
      <w:pPr>
        <w:spacing w:after="0" w:line="240" w:lineRule="auto"/>
      </w:pPr>
      <w:r>
        <w:separator/>
      </w:r>
    </w:p>
  </w:footnote>
  <w:footnote w:type="continuationSeparator" w:id="0">
    <w:p w:rsidR="00B21E75" w:rsidRDefault="00B21E75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1E75"/>
    <w:rsid w:val="00372DC6"/>
    <w:rsid w:val="00564E3C"/>
    <w:rsid w:val="0064591D"/>
    <w:rsid w:val="00B21E75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BE033D"/>
  <w15:chartTrackingRefBased/>
  <w15:docId w15:val="{AE97AC85-D4EA-4D0B-8879-4BA27989B7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37</Words>
  <Characters>213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2016-02-16T19:32:00Z</dcterms:created>
  <dcterms:modified xsi:type="dcterms:W3CDTF">2016-02-16T19:33:00Z</dcterms:modified>
</cp:coreProperties>
</file>