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88D19" w14:textId="52C4268B" w:rsidR="006B2F86" w:rsidRDefault="003A01A6" w:rsidP="00E71FC3">
      <w:pPr>
        <w:pStyle w:val="NoSpacing"/>
      </w:pPr>
      <w:r>
        <w:rPr>
          <w:u w:val="single"/>
        </w:rPr>
        <w:t>William KNYGHT</w:t>
      </w:r>
      <w:r>
        <w:t xml:space="preserve"> </w:t>
      </w:r>
      <w:proofErr w:type="gramStart"/>
      <w:r>
        <w:t xml:space="preserve">   (</w:t>
      </w:r>
      <w:proofErr w:type="gramEnd"/>
      <w:r>
        <w:t>d.1436)</w:t>
      </w:r>
    </w:p>
    <w:p w14:paraId="4A079117" w14:textId="1F55FD18" w:rsidR="003A01A6" w:rsidRDefault="003A01A6" w:rsidP="00E71FC3">
      <w:pPr>
        <w:pStyle w:val="NoSpacing"/>
      </w:pPr>
    </w:p>
    <w:p w14:paraId="40DB3E1C" w14:textId="35EAA172" w:rsidR="003A01A6" w:rsidRDefault="003A01A6" w:rsidP="00E71FC3">
      <w:pPr>
        <w:pStyle w:val="NoSpacing"/>
      </w:pPr>
    </w:p>
    <w:p w14:paraId="05407420" w14:textId="2EA4822C" w:rsidR="003A01A6" w:rsidRDefault="003A01A6" w:rsidP="00E71FC3">
      <w:pPr>
        <w:pStyle w:val="NoSpacing"/>
      </w:pPr>
      <w:r>
        <w:t xml:space="preserve">Son of Richard </w:t>
      </w:r>
      <w:proofErr w:type="spellStart"/>
      <w:r>
        <w:t>Knyght</w:t>
      </w:r>
      <w:proofErr w:type="spellEnd"/>
      <w:r>
        <w:t xml:space="preserve"> of York, draper(q.v.), and his wife, Agnes(q.v.).  (W.Y.R. p.99)</w:t>
      </w:r>
    </w:p>
    <w:p w14:paraId="7822A839" w14:textId="649C9588" w:rsidR="003A01A6" w:rsidRDefault="003A01A6" w:rsidP="00E71FC3">
      <w:pPr>
        <w:pStyle w:val="NoSpacing"/>
      </w:pPr>
    </w:p>
    <w:p w14:paraId="662161F0" w14:textId="29B724BB" w:rsidR="003A01A6" w:rsidRDefault="003A01A6" w:rsidP="00E71FC3">
      <w:pPr>
        <w:pStyle w:val="NoSpacing"/>
      </w:pPr>
    </w:p>
    <w:p w14:paraId="7208ED07" w14:textId="469F18A5" w:rsidR="003A01A6" w:rsidRDefault="003A01A6" w:rsidP="00E71FC3">
      <w:pPr>
        <w:pStyle w:val="NoSpacing"/>
      </w:pPr>
      <w:r>
        <w:t>14 Sep.1436</w:t>
      </w:r>
      <w:r>
        <w:tab/>
        <w:t>He made his Will.  (ibid.)</w:t>
      </w:r>
    </w:p>
    <w:p w14:paraId="608146AF" w14:textId="53435FC0" w:rsidR="003A01A6" w:rsidRDefault="003A01A6" w:rsidP="00E71FC3">
      <w:pPr>
        <w:pStyle w:val="NoSpacing"/>
      </w:pPr>
      <w:r>
        <w:t>18 Sep.</w:t>
      </w:r>
      <w:r>
        <w:tab/>
        <w:t>Probate of his Will.  (ibid.)</w:t>
      </w:r>
    </w:p>
    <w:p w14:paraId="5ABD1CBE" w14:textId="2404969E" w:rsidR="003A01A6" w:rsidRDefault="003A01A6" w:rsidP="00E71FC3">
      <w:pPr>
        <w:pStyle w:val="NoSpacing"/>
      </w:pPr>
    </w:p>
    <w:p w14:paraId="5F12ECF6" w14:textId="741970BB" w:rsidR="003A01A6" w:rsidRDefault="003A01A6" w:rsidP="00E71FC3">
      <w:pPr>
        <w:pStyle w:val="NoSpacing"/>
      </w:pPr>
    </w:p>
    <w:p w14:paraId="0F06AE32" w14:textId="6F2E3075" w:rsidR="003A01A6" w:rsidRPr="003A01A6" w:rsidRDefault="003A01A6" w:rsidP="00E71FC3">
      <w:pPr>
        <w:pStyle w:val="NoSpacing"/>
      </w:pPr>
      <w:r>
        <w:t>2 March 2019</w:t>
      </w:r>
      <w:bookmarkStart w:id="0" w:name="_GoBack"/>
      <w:bookmarkEnd w:id="0"/>
    </w:p>
    <w:sectPr w:rsidR="003A01A6" w:rsidRPr="003A01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09936" w14:textId="77777777" w:rsidR="003A01A6" w:rsidRDefault="003A01A6" w:rsidP="00E71FC3">
      <w:pPr>
        <w:spacing w:after="0" w:line="240" w:lineRule="auto"/>
      </w:pPr>
      <w:r>
        <w:separator/>
      </w:r>
    </w:p>
  </w:endnote>
  <w:endnote w:type="continuationSeparator" w:id="0">
    <w:p w14:paraId="2D8ADA99" w14:textId="77777777" w:rsidR="003A01A6" w:rsidRDefault="003A01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129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9970F" w14:textId="77777777" w:rsidR="003A01A6" w:rsidRDefault="003A01A6" w:rsidP="00E71FC3">
      <w:pPr>
        <w:spacing w:after="0" w:line="240" w:lineRule="auto"/>
      </w:pPr>
      <w:r>
        <w:separator/>
      </w:r>
    </w:p>
  </w:footnote>
  <w:footnote w:type="continuationSeparator" w:id="0">
    <w:p w14:paraId="1578C8BC" w14:textId="77777777" w:rsidR="003A01A6" w:rsidRDefault="003A01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A6"/>
    <w:rsid w:val="001A7C09"/>
    <w:rsid w:val="003A01A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3CEF"/>
  <w15:chartTrackingRefBased/>
  <w15:docId w15:val="{17F3ABBA-2C4B-4D5E-AC92-7637F6E0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2019-03-02T20:13:00Z</dcterms:created>
  <dcterms:modified xsi:type="dcterms:W3CDTF">2019-03-02T20:16:00Z</dcterms:modified>
</cp:coreProperties>
</file>