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9282F" w14:textId="77777777" w:rsidR="000D1196" w:rsidRDefault="000D1196" w:rsidP="000D119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KNYGHT</w:t>
      </w:r>
      <w:r w:rsidRPr="00297FD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      </w:t>
      </w:r>
      <w:proofErr w:type="gramStart"/>
      <w:r w:rsidRPr="00297FD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95758C1" w14:textId="77777777" w:rsidR="000D1196" w:rsidRDefault="000D1196" w:rsidP="000D119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6F4E178" w14:textId="77777777" w:rsidR="000D1196" w:rsidRDefault="000D1196" w:rsidP="000D119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B7A8E04" w14:textId="77777777" w:rsidR="000D1196" w:rsidRDefault="000D1196" w:rsidP="000D119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Agnes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Meryng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dower against him and 8 others.</w:t>
      </w:r>
    </w:p>
    <w:p w14:paraId="77A6E5A0" w14:textId="77777777" w:rsidR="000D1196" w:rsidRDefault="000D1196" w:rsidP="000D119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8C4117A" w14:textId="77777777" w:rsidR="000D1196" w:rsidRDefault="000D1196" w:rsidP="000D119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4DF53F4" w14:textId="77777777" w:rsidR="000D1196" w:rsidRDefault="000D1196" w:rsidP="000D119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6A4A14A" w14:textId="77777777" w:rsidR="000D1196" w:rsidRDefault="000D1196" w:rsidP="000D1196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1D070E6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275B9" w14:textId="77777777" w:rsidR="000D1196" w:rsidRDefault="000D1196" w:rsidP="009139A6">
      <w:r>
        <w:separator/>
      </w:r>
    </w:p>
  </w:endnote>
  <w:endnote w:type="continuationSeparator" w:id="0">
    <w:p w14:paraId="3DAE3C83" w14:textId="77777777" w:rsidR="000D1196" w:rsidRDefault="000D11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315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BA0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130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B83E" w14:textId="77777777" w:rsidR="000D1196" w:rsidRDefault="000D1196" w:rsidP="009139A6">
      <w:r>
        <w:separator/>
      </w:r>
    </w:p>
  </w:footnote>
  <w:footnote w:type="continuationSeparator" w:id="0">
    <w:p w14:paraId="66591367" w14:textId="77777777" w:rsidR="000D1196" w:rsidRDefault="000D11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59B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EA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D22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96"/>
    <w:rsid w:val="000666E0"/>
    <w:rsid w:val="000D119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B1FAE"/>
  <w15:chartTrackingRefBased/>
  <w15:docId w15:val="{0D644223-9AC7-4CB6-9A24-77C8A6AF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11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2022-02-08T20:45:00Z</dcterms:created>
  <dcterms:modified xsi:type="dcterms:W3CDTF">2022-02-08T20:46:00Z</dcterms:modified>
</cp:coreProperties>
</file>