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F777C" w14:textId="77777777" w:rsidR="000A7D54" w:rsidRDefault="000A7D54" w:rsidP="000A7D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KNYGHT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fl.1442)</w:t>
      </w:r>
    </w:p>
    <w:p w14:paraId="3717B9FF" w14:textId="77777777" w:rsidR="000A7D54" w:rsidRDefault="000A7D54" w:rsidP="000A7D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4473F55" w14:textId="77777777" w:rsidR="000A7D54" w:rsidRDefault="000A7D54" w:rsidP="000A7D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C557598" w14:textId="77777777" w:rsidR="000A7D54" w:rsidRDefault="000A7D54" w:rsidP="000A7D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1442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Bronewyn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Norwich(q.v.).</w:t>
      </w:r>
    </w:p>
    <w:p w14:paraId="558D40A1" w14:textId="77777777" w:rsidR="000A7D54" w:rsidRDefault="000A7D54" w:rsidP="000A7D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1C6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https://waalt.uh.edu/index.php/CP40/724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6F5365C" w14:textId="77777777" w:rsidR="000A7D54" w:rsidRDefault="000A7D54" w:rsidP="000A7D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833210B" w14:textId="77777777" w:rsidR="000A7D54" w:rsidRDefault="000A7D54" w:rsidP="000A7D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C87709F" w14:textId="77777777" w:rsidR="000A7D54" w:rsidRDefault="000A7D54" w:rsidP="000A7D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2022</w:t>
      </w:r>
    </w:p>
    <w:p w14:paraId="479B506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0825E" w14:textId="77777777" w:rsidR="000A7D54" w:rsidRDefault="000A7D54" w:rsidP="009139A6">
      <w:r>
        <w:separator/>
      </w:r>
    </w:p>
  </w:endnote>
  <w:endnote w:type="continuationSeparator" w:id="0">
    <w:p w14:paraId="12C6D9A8" w14:textId="77777777" w:rsidR="000A7D54" w:rsidRDefault="000A7D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154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3BB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44A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803EA" w14:textId="77777777" w:rsidR="000A7D54" w:rsidRDefault="000A7D54" w:rsidP="009139A6">
      <w:r>
        <w:separator/>
      </w:r>
    </w:p>
  </w:footnote>
  <w:footnote w:type="continuationSeparator" w:id="0">
    <w:p w14:paraId="7C9D3A3A" w14:textId="77777777" w:rsidR="000A7D54" w:rsidRDefault="000A7D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B02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C2A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A65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54"/>
    <w:rsid w:val="000666E0"/>
    <w:rsid w:val="000A7D5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2C061"/>
  <w15:chartTrackingRefBased/>
  <w15:docId w15:val="{8EA804A8-6FAA-4272-AF49-721AE1011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7D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2022-08-09T08:21:00Z</dcterms:created>
  <dcterms:modified xsi:type="dcterms:W3CDTF">2022-08-09T08:22:00Z</dcterms:modified>
</cp:coreProperties>
</file>