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4F711" w14:textId="77777777" w:rsidR="00065CB7" w:rsidRDefault="00065CB7" w:rsidP="0006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3F27212A" w14:textId="77777777" w:rsidR="00065CB7" w:rsidRDefault="00065CB7" w:rsidP="00065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3027DD" w14:textId="77777777" w:rsidR="00065CB7" w:rsidRDefault="00065CB7" w:rsidP="00065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7640CB" w14:textId="77777777" w:rsidR="00065CB7" w:rsidRDefault="00065CB7" w:rsidP="0006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Rothwell,</w:t>
      </w:r>
    </w:p>
    <w:p w14:paraId="10A0A116" w14:textId="77777777" w:rsidR="00065CB7" w:rsidRDefault="00065CB7" w:rsidP="0006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into lands of Maud de Stafford(q.v.).</w:t>
      </w:r>
    </w:p>
    <w:p w14:paraId="7D508DB3" w14:textId="77777777" w:rsidR="00065CB7" w:rsidRDefault="00065CB7" w:rsidP="0006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18-56)</w:t>
      </w:r>
    </w:p>
    <w:p w14:paraId="1658FB86" w14:textId="77777777" w:rsidR="00065CB7" w:rsidRDefault="00065CB7" w:rsidP="00065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B601F1" w14:textId="77777777" w:rsidR="00065CB7" w:rsidRDefault="00065CB7" w:rsidP="00065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57894" w14:textId="77777777" w:rsidR="00065CB7" w:rsidRPr="009051F6" w:rsidRDefault="00065CB7" w:rsidP="0006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6D2D8204" w14:textId="509FB3AF" w:rsidR="00BA00AB" w:rsidRPr="00065CB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65C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0EE33" w14:textId="77777777" w:rsidR="00065CB7" w:rsidRDefault="00065CB7" w:rsidP="009139A6">
      <w:r>
        <w:separator/>
      </w:r>
    </w:p>
  </w:endnote>
  <w:endnote w:type="continuationSeparator" w:id="0">
    <w:p w14:paraId="76D0B42B" w14:textId="77777777" w:rsidR="00065CB7" w:rsidRDefault="00065C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2AC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DE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A7B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1B4DD" w14:textId="77777777" w:rsidR="00065CB7" w:rsidRDefault="00065CB7" w:rsidP="009139A6">
      <w:r>
        <w:separator/>
      </w:r>
    </w:p>
  </w:footnote>
  <w:footnote w:type="continuationSeparator" w:id="0">
    <w:p w14:paraId="54B2C2B7" w14:textId="77777777" w:rsidR="00065CB7" w:rsidRDefault="00065C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F71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B7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0A5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B7"/>
    <w:rsid w:val="00065CB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E4599"/>
  <w15:chartTrackingRefBased/>
  <w15:docId w15:val="{050C0827-F72E-40B1-846B-16AA2F21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2022-02-18T20:49:00Z</dcterms:created>
  <dcterms:modified xsi:type="dcterms:W3CDTF">2022-02-18T20:54:00Z</dcterms:modified>
</cp:coreProperties>
</file>