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AC2" w:rsidRDefault="00C61AC2" w:rsidP="00C61A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KNYGHT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61AC2" w:rsidRDefault="00C61AC2" w:rsidP="00C61A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1AC2" w:rsidRDefault="00C61AC2" w:rsidP="00C61A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1AC2" w:rsidRDefault="00C61AC2" w:rsidP="00C61A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Maidstone, Kent,</w:t>
      </w:r>
    </w:p>
    <w:p w:rsidR="00C61AC2" w:rsidRDefault="00C61AC2" w:rsidP="00C61A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Keryell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61AC2" w:rsidRDefault="00C61AC2" w:rsidP="00C61A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21-220)</w:t>
      </w:r>
    </w:p>
    <w:p w:rsidR="00C61AC2" w:rsidRDefault="00C61AC2" w:rsidP="00C61A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1AC2" w:rsidRDefault="00C61AC2" w:rsidP="00C61A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1AC2" w:rsidRPr="00AB44BB" w:rsidRDefault="00C61AC2" w:rsidP="00C61A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January 2016</w:t>
      </w:r>
    </w:p>
    <w:p w:rsidR="00DD5B8A" w:rsidRPr="00C61AC2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sectPr w:rsidR="00DD5B8A" w:rsidRPr="00C61A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AC2" w:rsidRDefault="00C61AC2" w:rsidP="00564E3C">
      <w:pPr>
        <w:spacing w:after="0" w:line="240" w:lineRule="auto"/>
      </w:pPr>
      <w:r>
        <w:separator/>
      </w:r>
    </w:p>
  </w:endnote>
  <w:endnote w:type="continuationSeparator" w:id="0">
    <w:p w:rsidR="00C61AC2" w:rsidRDefault="00C61AC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61AC2">
      <w:rPr>
        <w:rFonts w:ascii="Times New Roman" w:hAnsi="Times New Roman" w:cs="Times New Roman"/>
        <w:noProof/>
        <w:sz w:val="24"/>
        <w:szCs w:val="24"/>
      </w:rPr>
      <w:t>31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AC2" w:rsidRDefault="00C61AC2" w:rsidP="00564E3C">
      <w:pPr>
        <w:spacing w:after="0" w:line="240" w:lineRule="auto"/>
      </w:pPr>
      <w:r>
        <w:separator/>
      </w:r>
    </w:p>
  </w:footnote>
  <w:footnote w:type="continuationSeparator" w:id="0">
    <w:p w:rsidR="00C61AC2" w:rsidRDefault="00C61AC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AC2"/>
    <w:rsid w:val="00372DC6"/>
    <w:rsid w:val="00564E3C"/>
    <w:rsid w:val="0064591D"/>
    <w:rsid w:val="00C61AC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1F4CC"/>
  <w15:chartTrackingRefBased/>
  <w15:docId w15:val="{65DB3DAF-F250-42D3-A962-77F83FDC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2016-01-31T20:33:00Z</dcterms:created>
  <dcterms:modified xsi:type="dcterms:W3CDTF">2016-01-31T20:34:00Z</dcterms:modified>
</cp:coreProperties>
</file>