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6B166" w14:textId="77777777" w:rsidR="00305648" w:rsidRDefault="000626D7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KNYGHT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0564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05648">
        <w:rPr>
          <w:rFonts w:ascii="Times New Roman" w:hAnsi="Times New Roman" w:cs="Times New Roman"/>
          <w:sz w:val="24"/>
          <w:szCs w:val="24"/>
        </w:rPr>
        <w:t>fl.1400)</w:t>
      </w:r>
    </w:p>
    <w:p w14:paraId="2F0080C1" w14:textId="77777777" w:rsidR="00305648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838C4" w14:textId="77777777" w:rsidR="00305648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868A12" w14:textId="77777777" w:rsidR="00305648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Evershot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46BD0B1" w14:textId="77777777" w:rsidR="00305648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73215C0" w14:textId="77777777" w:rsidR="00305648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50F75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18-45)</w:t>
      </w:r>
    </w:p>
    <w:p w14:paraId="077965E8" w14:textId="77777777" w:rsidR="00305648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7321F" w14:textId="77777777" w:rsidR="00305648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ABBFB" w14:textId="77777777" w:rsidR="00305648" w:rsidRPr="00952869" w:rsidRDefault="00305648" w:rsidP="003056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January 2022 </w:t>
      </w:r>
    </w:p>
    <w:p w14:paraId="50988E00" w14:textId="70EA7B86" w:rsidR="00BA00AB" w:rsidRPr="000626D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626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2A71" w14:textId="77777777" w:rsidR="000626D7" w:rsidRDefault="000626D7" w:rsidP="009139A6">
      <w:r>
        <w:separator/>
      </w:r>
    </w:p>
  </w:endnote>
  <w:endnote w:type="continuationSeparator" w:id="0">
    <w:p w14:paraId="5498252B" w14:textId="77777777" w:rsidR="000626D7" w:rsidRDefault="000626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213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F12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31D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C704B" w14:textId="77777777" w:rsidR="000626D7" w:rsidRDefault="000626D7" w:rsidP="009139A6">
      <w:r>
        <w:separator/>
      </w:r>
    </w:p>
  </w:footnote>
  <w:footnote w:type="continuationSeparator" w:id="0">
    <w:p w14:paraId="2BB99307" w14:textId="77777777" w:rsidR="000626D7" w:rsidRDefault="000626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B1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403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E7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D7"/>
    <w:rsid w:val="000626D7"/>
    <w:rsid w:val="000666E0"/>
    <w:rsid w:val="002510B7"/>
    <w:rsid w:val="0030564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2A2C9"/>
  <w15:chartTrackingRefBased/>
  <w15:docId w15:val="{AF137B2E-2985-468C-9579-E3BF8C1B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56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15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2022-01-03T21:12:00Z</dcterms:created>
  <dcterms:modified xsi:type="dcterms:W3CDTF">2022-01-03T21:27:00Z</dcterms:modified>
</cp:coreProperties>
</file>