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E0F99" w14:textId="77777777" w:rsidR="00CD63B5" w:rsidRDefault="00CD63B5" w:rsidP="00CD63B5">
      <w:pPr>
        <w:pStyle w:val="NoSpacing"/>
      </w:pPr>
      <w:r>
        <w:softHyphen/>
      </w:r>
      <w:r>
        <w:rPr>
          <w:u w:val="single"/>
        </w:rPr>
        <w:t>Richard KNYGHT</w:t>
      </w:r>
      <w:r>
        <w:t xml:space="preserve">        (fl.1483)</w:t>
      </w:r>
    </w:p>
    <w:p w14:paraId="1A996249" w14:textId="77777777" w:rsidR="00CD63B5" w:rsidRDefault="00CD63B5" w:rsidP="00CD63B5">
      <w:pPr>
        <w:pStyle w:val="NoSpacing"/>
      </w:pPr>
      <w:r>
        <w:t>of South Lambeth, Surrey. Husbandman.</w:t>
      </w:r>
    </w:p>
    <w:p w14:paraId="095C4E2F" w14:textId="77777777" w:rsidR="00CD63B5" w:rsidRDefault="00CD63B5" w:rsidP="00CD63B5">
      <w:pPr>
        <w:pStyle w:val="NoSpacing"/>
      </w:pPr>
    </w:p>
    <w:p w14:paraId="35301560" w14:textId="77777777" w:rsidR="00CD63B5" w:rsidRDefault="00CD63B5" w:rsidP="00CD63B5">
      <w:pPr>
        <w:pStyle w:val="NoSpacing"/>
      </w:pPr>
    </w:p>
    <w:p w14:paraId="10B0D57A" w14:textId="77777777" w:rsidR="00CD63B5" w:rsidRDefault="00CD63B5" w:rsidP="00CD63B5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Denley</w:t>
      </w:r>
      <w:proofErr w:type="spellEnd"/>
      <w:r>
        <w:t>(q.v.) brought a plaint of debt against him.</w:t>
      </w:r>
    </w:p>
    <w:p w14:paraId="6AFA5560" w14:textId="77777777" w:rsidR="00CD63B5" w:rsidRDefault="00CD63B5" w:rsidP="00CD63B5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20AA3C96" w14:textId="77777777" w:rsidR="00CD63B5" w:rsidRDefault="00CD63B5" w:rsidP="00CD63B5">
      <w:pPr>
        <w:pStyle w:val="NoSpacing"/>
      </w:pPr>
    </w:p>
    <w:p w14:paraId="3DE311F2" w14:textId="77777777" w:rsidR="00CD63B5" w:rsidRDefault="00CD63B5" w:rsidP="00CD63B5">
      <w:pPr>
        <w:pStyle w:val="NoSpacing"/>
      </w:pPr>
    </w:p>
    <w:p w14:paraId="4B344762" w14:textId="77777777" w:rsidR="00CD63B5" w:rsidRDefault="00CD63B5" w:rsidP="00CD63B5">
      <w:pPr>
        <w:pStyle w:val="NoSpacing"/>
      </w:pPr>
      <w:r>
        <w:t>14 December 2019</w:t>
      </w:r>
    </w:p>
    <w:p w14:paraId="55A11A4B" w14:textId="77777777" w:rsidR="006B2F86" w:rsidRPr="00E71FC3" w:rsidRDefault="00CD63B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D8611" w14:textId="77777777" w:rsidR="00CD63B5" w:rsidRDefault="00CD63B5" w:rsidP="00E71FC3">
      <w:pPr>
        <w:spacing w:after="0" w:line="240" w:lineRule="auto"/>
      </w:pPr>
      <w:r>
        <w:separator/>
      </w:r>
    </w:p>
  </w:endnote>
  <w:endnote w:type="continuationSeparator" w:id="0">
    <w:p w14:paraId="0FA72444" w14:textId="77777777" w:rsidR="00CD63B5" w:rsidRDefault="00CD63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810B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A9527" w14:textId="77777777" w:rsidR="00CD63B5" w:rsidRDefault="00CD63B5" w:rsidP="00E71FC3">
      <w:pPr>
        <w:spacing w:after="0" w:line="240" w:lineRule="auto"/>
      </w:pPr>
      <w:r>
        <w:separator/>
      </w:r>
    </w:p>
  </w:footnote>
  <w:footnote w:type="continuationSeparator" w:id="0">
    <w:p w14:paraId="5CF2058B" w14:textId="77777777" w:rsidR="00CD63B5" w:rsidRDefault="00CD63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B5"/>
    <w:rsid w:val="001A7C09"/>
    <w:rsid w:val="00577BD5"/>
    <w:rsid w:val="006A1F77"/>
    <w:rsid w:val="00733BE7"/>
    <w:rsid w:val="00AB52E8"/>
    <w:rsid w:val="00B16D3F"/>
    <w:rsid w:val="00CD63B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A8B03"/>
  <w15:chartTrackingRefBased/>
  <w15:docId w15:val="{8C7E252D-FCA3-49D6-B9E1-C2EFBB16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D63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2019-12-29T15:46:00Z</dcterms:created>
  <dcterms:modified xsi:type="dcterms:W3CDTF">2019-12-29T15:49:00Z</dcterms:modified>
</cp:coreProperties>
</file>