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4E549C" w14:textId="77777777" w:rsidR="002F41BB" w:rsidRDefault="002F41BB" w:rsidP="002F41BB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Richard KNYGHT</w:t>
      </w:r>
      <w:r>
        <w:rPr>
          <w:rFonts w:cs="Times New Roman"/>
          <w:color w:val="282B30"/>
          <w:szCs w:val="24"/>
          <w:shd w:val="clear" w:color="auto" w:fill="FFFFFF"/>
        </w:rPr>
        <w:t xml:space="preserve">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fl.1407)</w:t>
      </w:r>
    </w:p>
    <w:p w14:paraId="4110D91C" w14:textId="77777777" w:rsidR="002F41BB" w:rsidRDefault="002F41BB" w:rsidP="002F41BB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of Norwich.</w:t>
      </w:r>
    </w:p>
    <w:p w14:paraId="3E65EB80" w14:textId="77777777" w:rsidR="002F41BB" w:rsidRDefault="002F41BB" w:rsidP="002F41BB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67086FA7" w14:textId="77777777" w:rsidR="002F41BB" w:rsidRDefault="002F41BB" w:rsidP="002F41BB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49B057EC" w14:textId="77777777" w:rsidR="002F41BB" w:rsidRDefault="002F41BB" w:rsidP="002F41BB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16 Nov.1407</w:t>
      </w:r>
      <w:r>
        <w:rPr>
          <w:rFonts w:cs="Times New Roman"/>
          <w:color w:val="282B30"/>
          <w:szCs w:val="24"/>
          <w:shd w:val="clear" w:color="auto" w:fill="FFFFFF"/>
        </w:rPr>
        <w:tab/>
        <w:t xml:space="preserve">He was granted letters of protection prior to going to serve in </w:t>
      </w:r>
      <w:proofErr w:type="spellStart"/>
      <w:proofErr w:type="gramStart"/>
      <w:r>
        <w:rPr>
          <w:rFonts w:cs="Times New Roman"/>
          <w:color w:val="282B30"/>
          <w:szCs w:val="24"/>
          <w:shd w:val="clear" w:color="auto" w:fill="FFFFFF"/>
        </w:rPr>
        <w:t>Guisnes</w:t>
      </w:r>
      <w:proofErr w:type="spellEnd"/>
      <w:proofErr w:type="gramEnd"/>
      <w:r>
        <w:rPr>
          <w:rFonts w:cs="Times New Roman"/>
          <w:color w:val="282B30"/>
          <w:szCs w:val="24"/>
          <w:shd w:val="clear" w:color="auto" w:fill="FFFFFF"/>
        </w:rPr>
        <w:t xml:space="preserve"> </w:t>
      </w:r>
    </w:p>
    <w:p w14:paraId="0D29D50D" w14:textId="77777777" w:rsidR="002F41BB" w:rsidRDefault="002F41BB" w:rsidP="002F41BB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Castle and the Calais Marches under the command of Thomas of Lancaster,</w:t>
      </w:r>
    </w:p>
    <w:p w14:paraId="18DEFECF" w14:textId="77777777" w:rsidR="002F41BB" w:rsidRPr="00973019" w:rsidRDefault="002F41BB" w:rsidP="002F41BB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Duke of Clarence(q.v.).</w:t>
      </w:r>
    </w:p>
    <w:p w14:paraId="3DE20FAF" w14:textId="77777777" w:rsidR="002F41BB" w:rsidRDefault="002F41BB" w:rsidP="002F41BB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>ref. T.N.A. C76/91, m22,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2480872A" w14:textId="77777777" w:rsidR="002F41BB" w:rsidRDefault="002F41BB" w:rsidP="002F41BB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 January 2023)</w:t>
      </w:r>
    </w:p>
    <w:p w14:paraId="71CE20E2" w14:textId="77777777" w:rsidR="002F41BB" w:rsidRDefault="002F41BB" w:rsidP="002F41BB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BD07B03" w14:textId="77777777" w:rsidR="002F41BB" w:rsidRDefault="002F41BB" w:rsidP="002F41BB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580BCDC6" w14:textId="77777777" w:rsidR="002F41BB" w:rsidRDefault="002F41BB" w:rsidP="002F41BB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12 March 2023</w:t>
      </w:r>
    </w:p>
    <w:p w14:paraId="402CC8D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1DB886" w14:textId="77777777" w:rsidR="002F41BB" w:rsidRDefault="002F41BB" w:rsidP="009139A6">
      <w:r>
        <w:separator/>
      </w:r>
    </w:p>
  </w:endnote>
  <w:endnote w:type="continuationSeparator" w:id="0">
    <w:p w14:paraId="0DB9FC05" w14:textId="77777777" w:rsidR="002F41BB" w:rsidRDefault="002F41B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BAEFC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0F391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EFE7B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21546C" w14:textId="77777777" w:rsidR="002F41BB" w:rsidRDefault="002F41BB" w:rsidP="009139A6">
      <w:r>
        <w:separator/>
      </w:r>
    </w:p>
  </w:footnote>
  <w:footnote w:type="continuationSeparator" w:id="0">
    <w:p w14:paraId="79E53454" w14:textId="77777777" w:rsidR="002F41BB" w:rsidRDefault="002F41B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EBC8B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90E7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0F3A0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1BB"/>
    <w:rsid w:val="000666E0"/>
    <w:rsid w:val="002510B7"/>
    <w:rsid w:val="002F41BB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F4603B"/>
  <w15:chartTrackingRefBased/>
  <w15:docId w15:val="{114365BA-C389-4B2A-99B3-E1806FCD6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59</Words>
  <Characters>342</Characters>
  <Application>Microsoft Office Word</Application>
  <DocSecurity>0</DocSecurity>
  <Lines>2</Lines>
  <Paragraphs>1</Paragraphs>
  <ScaleCrop>false</ScaleCrop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2023-03-16T19:15:00Z</dcterms:created>
  <dcterms:modified xsi:type="dcterms:W3CDTF">2023-03-16T19:15:00Z</dcterms:modified>
</cp:coreProperties>
</file>