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64C8" w:rsidRDefault="007364C8" w:rsidP="007364C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KNYGHT</w:t>
      </w:r>
      <w:r>
        <w:rPr>
          <w:rFonts w:ascii="Times New Roman" w:hAnsi="Times New Roman" w:cs="Times New Roman"/>
          <w:sz w:val="24"/>
          <w:szCs w:val="24"/>
        </w:rPr>
        <w:t xml:space="preserve">      (fl.1450)</w:t>
      </w:r>
    </w:p>
    <w:p w:rsidR="007364C8" w:rsidRDefault="007364C8" w:rsidP="007364C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St.Botolph without Bishopsgate, London. Chapman.</w:t>
      </w:r>
    </w:p>
    <w:p w:rsidR="007364C8" w:rsidRDefault="007364C8" w:rsidP="007364C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364C8" w:rsidRDefault="007364C8" w:rsidP="007364C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364C8" w:rsidRDefault="007364C8" w:rsidP="007364C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>John Lyons of London, draper(q.v.), brought a plaint of debt against him.</w:t>
      </w:r>
    </w:p>
    <w:p w:rsidR="007364C8" w:rsidRDefault="007364C8" w:rsidP="007364C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E426C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EE426C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 w:rsidRPr="00EE426C">
        <w:rPr>
          <w:rFonts w:ascii="Times New Roman" w:hAnsi="Times New Roman" w:cs="Times New Roman"/>
          <w:sz w:val="24"/>
          <w:szCs w:val="24"/>
        </w:rPr>
        <w:t>)</w:t>
      </w:r>
    </w:p>
    <w:p w:rsidR="007364C8" w:rsidRDefault="007364C8" w:rsidP="007364C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364C8" w:rsidRDefault="007364C8" w:rsidP="007364C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364C8" w:rsidRDefault="007364C8" w:rsidP="007364C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September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64C8" w:rsidRDefault="007364C8" w:rsidP="00564E3C">
      <w:pPr>
        <w:spacing w:after="0" w:line="240" w:lineRule="auto"/>
      </w:pPr>
      <w:r>
        <w:separator/>
      </w:r>
    </w:p>
  </w:endnote>
  <w:endnote w:type="continuationSeparator" w:id="0">
    <w:p w:rsidR="007364C8" w:rsidRDefault="007364C8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7364C8">
      <w:rPr>
        <w:rFonts w:ascii="Times New Roman" w:hAnsi="Times New Roman" w:cs="Times New Roman"/>
        <w:noProof/>
        <w:sz w:val="24"/>
        <w:szCs w:val="24"/>
      </w:rPr>
      <w:t>18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64C8" w:rsidRDefault="007364C8" w:rsidP="00564E3C">
      <w:pPr>
        <w:spacing w:after="0" w:line="240" w:lineRule="auto"/>
      </w:pPr>
      <w:r>
        <w:separator/>
      </w:r>
    </w:p>
  </w:footnote>
  <w:footnote w:type="continuationSeparator" w:id="0">
    <w:p w:rsidR="007364C8" w:rsidRDefault="007364C8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4C8"/>
    <w:rsid w:val="00372DC6"/>
    <w:rsid w:val="00564E3C"/>
    <w:rsid w:val="0064591D"/>
    <w:rsid w:val="007364C8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0724CFB-57D4-45ED-90F6-D35501D55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7364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2015-11-18T21:35:00Z</dcterms:created>
  <dcterms:modified xsi:type="dcterms:W3CDTF">2015-11-18T21:35:00Z</dcterms:modified>
</cp:coreProperties>
</file>