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FF5" w:rsidRDefault="00FA0FF5" w:rsidP="00FA0F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KNYGHT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A0FF5" w:rsidRDefault="00FA0FF5" w:rsidP="00FA0F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FA0FF5" w:rsidRDefault="00FA0FF5" w:rsidP="00FA0FF5">
      <w:pPr>
        <w:rPr>
          <w:rFonts w:ascii="Times New Roman" w:hAnsi="Times New Roman" w:cs="Times New Roman"/>
        </w:rPr>
      </w:pPr>
    </w:p>
    <w:p w:rsidR="00FA0FF5" w:rsidRDefault="00FA0FF5" w:rsidP="00FA0FF5">
      <w:pPr>
        <w:rPr>
          <w:rFonts w:ascii="Times New Roman" w:hAnsi="Times New Roman" w:cs="Times New Roman"/>
        </w:rPr>
      </w:pPr>
    </w:p>
    <w:p w:rsidR="00FA0FF5" w:rsidRDefault="00FA0FF5" w:rsidP="00FA0F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Hill, esquire(q.v.), brought a plaint of </w:t>
      </w:r>
      <w:proofErr w:type="spellStart"/>
      <w:r>
        <w:rPr>
          <w:rFonts w:ascii="Times New Roman" w:hAnsi="Times New Roman" w:cs="Times New Roman"/>
        </w:rPr>
        <w:t>quare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impedit</w:t>
      </w:r>
      <w:proofErr w:type="spellEnd"/>
      <w:r>
        <w:rPr>
          <w:rFonts w:ascii="Times New Roman" w:hAnsi="Times New Roman" w:cs="Times New Roman"/>
        </w:rPr>
        <w:t xml:space="preserve"> against him.</w:t>
      </w:r>
    </w:p>
    <w:p w:rsidR="00FA0FF5" w:rsidRDefault="00FA0FF5" w:rsidP="00FA0F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A0FF5" w:rsidRDefault="00FA0FF5" w:rsidP="00FA0FF5">
      <w:pPr>
        <w:rPr>
          <w:rFonts w:ascii="Times New Roman" w:hAnsi="Times New Roman" w:cs="Times New Roman"/>
        </w:rPr>
      </w:pPr>
    </w:p>
    <w:p w:rsidR="00FA0FF5" w:rsidRDefault="00FA0FF5" w:rsidP="00FA0FF5">
      <w:pPr>
        <w:rPr>
          <w:rFonts w:ascii="Times New Roman" w:hAnsi="Times New Roman" w:cs="Times New Roman"/>
        </w:rPr>
      </w:pPr>
    </w:p>
    <w:p w:rsidR="00FA0FF5" w:rsidRDefault="00FA0FF5" w:rsidP="00FA0F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January 2018</w:t>
      </w:r>
    </w:p>
    <w:p w:rsidR="006B2F86" w:rsidRPr="00E71FC3" w:rsidRDefault="00FA0F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0FF5" w:rsidRDefault="00FA0FF5" w:rsidP="00E71FC3">
      <w:r>
        <w:separator/>
      </w:r>
    </w:p>
  </w:endnote>
  <w:endnote w:type="continuationSeparator" w:id="0">
    <w:p w:rsidR="00FA0FF5" w:rsidRDefault="00FA0FF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0FF5" w:rsidRDefault="00FA0FF5" w:rsidP="00E71FC3">
      <w:r>
        <w:separator/>
      </w:r>
    </w:p>
  </w:footnote>
  <w:footnote w:type="continuationSeparator" w:id="0">
    <w:p w:rsidR="00FA0FF5" w:rsidRDefault="00FA0FF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F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C5CF1A-6C89-46F9-AB4A-CF24851C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0FF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A0F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2018-02-01T17:17:00Z</dcterms:created>
  <dcterms:modified xsi:type="dcterms:W3CDTF">2018-02-01T17:17:00Z</dcterms:modified>
</cp:coreProperties>
</file>