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F1942" w14:textId="2ACD63BD" w:rsidR="006B2F86" w:rsidRDefault="00553746" w:rsidP="00E71FC3">
      <w:pPr>
        <w:pStyle w:val="NoSpacing"/>
      </w:pPr>
      <w:r>
        <w:rPr>
          <w:u w:val="single"/>
        </w:rPr>
        <w:t>John KNYGHT</w:t>
      </w:r>
      <w:r>
        <w:t xml:space="preserve">  </w:t>
      </w:r>
      <w:proofErr w:type="gramStart"/>
      <w:r>
        <w:t xml:space="preserve">   (</w:t>
      </w:r>
      <w:proofErr w:type="gramEnd"/>
      <w:r>
        <w:t>d.1430)</w:t>
      </w:r>
    </w:p>
    <w:p w14:paraId="247819C3" w14:textId="76EC33C8" w:rsidR="00553746" w:rsidRDefault="00553746" w:rsidP="00E71FC3">
      <w:pPr>
        <w:pStyle w:val="NoSpacing"/>
      </w:pPr>
      <w:r>
        <w:t>of York. Marshal.</w:t>
      </w:r>
    </w:p>
    <w:p w14:paraId="5E8B7345" w14:textId="26D20266" w:rsidR="00553746" w:rsidRDefault="00553746" w:rsidP="00E71FC3">
      <w:pPr>
        <w:pStyle w:val="NoSpacing"/>
      </w:pPr>
    </w:p>
    <w:p w14:paraId="61B2BED9" w14:textId="215062BA" w:rsidR="00553746" w:rsidRDefault="00553746" w:rsidP="00E71FC3">
      <w:pPr>
        <w:pStyle w:val="NoSpacing"/>
      </w:pPr>
    </w:p>
    <w:p w14:paraId="23E82F85" w14:textId="261B5E33" w:rsidR="00553746" w:rsidRDefault="00553746" w:rsidP="00E71FC3">
      <w:pPr>
        <w:pStyle w:val="NoSpacing"/>
      </w:pPr>
      <w:r>
        <w:t>10 Feb.1430</w:t>
      </w:r>
      <w:r>
        <w:tab/>
        <w:t>He made his Will.   (W.Y.R. p.98)</w:t>
      </w:r>
    </w:p>
    <w:p w14:paraId="7798E0DA" w14:textId="53B8BBF1" w:rsidR="00553746" w:rsidRDefault="00553746" w:rsidP="00E71FC3">
      <w:pPr>
        <w:pStyle w:val="NoSpacing"/>
      </w:pPr>
      <w:r>
        <w:t>14 Feb.</w:t>
      </w:r>
      <w:r>
        <w:tab/>
        <w:t>Probate of his Will.  (ibid.)</w:t>
      </w:r>
    </w:p>
    <w:p w14:paraId="710EF094" w14:textId="65304A69" w:rsidR="00553746" w:rsidRDefault="00553746" w:rsidP="00E71FC3">
      <w:pPr>
        <w:pStyle w:val="NoSpacing"/>
      </w:pPr>
    </w:p>
    <w:p w14:paraId="08A386AC" w14:textId="047236E0" w:rsidR="00553746" w:rsidRDefault="00553746" w:rsidP="00E71FC3">
      <w:pPr>
        <w:pStyle w:val="NoSpacing"/>
      </w:pPr>
    </w:p>
    <w:p w14:paraId="2CAFE04E" w14:textId="5F12C3DE" w:rsidR="00553746" w:rsidRDefault="00553746" w:rsidP="00E71FC3">
      <w:pPr>
        <w:pStyle w:val="NoSpacing"/>
      </w:pPr>
      <w:r>
        <w:t>2 March 2019</w:t>
      </w:r>
    </w:p>
    <w:p w14:paraId="6DF10931" w14:textId="77777777" w:rsidR="007242C9" w:rsidRPr="00553746" w:rsidRDefault="007242C9" w:rsidP="00E71FC3">
      <w:pPr>
        <w:pStyle w:val="NoSpacing"/>
      </w:pPr>
      <w:bookmarkStart w:id="0" w:name="_GoBack"/>
      <w:bookmarkEnd w:id="0"/>
    </w:p>
    <w:sectPr w:rsidR="007242C9" w:rsidRPr="005537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9A49D" w14:textId="77777777" w:rsidR="00553746" w:rsidRDefault="00553746" w:rsidP="00E71FC3">
      <w:pPr>
        <w:spacing w:after="0" w:line="240" w:lineRule="auto"/>
      </w:pPr>
      <w:r>
        <w:separator/>
      </w:r>
    </w:p>
  </w:endnote>
  <w:endnote w:type="continuationSeparator" w:id="0">
    <w:p w14:paraId="74EA5901" w14:textId="77777777" w:rsidR="00553746" w:rsidRDefault="005537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C8C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D47D14" w14:textId="77777777" w:rsidR="00553746" w:rsidRDefault="00553746" w:rsidP="00E71FC3">
      <w:pPr>
        <w:spacing w:after="0" w:line="240" w:lineRule="auto"/>
      </w:pPr>
      <w:r>
        <w:separator/>
      </w:r>
    </w:p>
  </w:footnote>
  <w:footnote w:type="continuationSeparator" w:id="0">
    <w:p w14:paraId="6783D357" w14:textId="77777777" w:rsidR="00553746" w:rsidRDefault="005537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46"/>
    <w:rsid w:val="001A7C09"/>
    <w:rsid w:val="00553746"/>
    <w:rsid w:val="00577BD5"/>
    <w:rsid w:val="00656CBA"/>
    <w:rsid w:val="006A1F77"/>
    <w:rsid w:val="007242C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B3C6"/>
  <w15:chartTrackingRefBased/>
  <w15:docId w15:val="{6DC920B5-91DC-477D-8A93-5FD7B3DC0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2019-03-02T20:01:00Z</dcterms:created>
  <dcterms:modified xsi:type="dcterms:W3CDTF">2019-03-02T20:03:00Z</dcterms:modified>
</cp:coreProperties>
</file>