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87EEC" w14:textId="77777777" w:rsidR="007C2C3E" w:rsidRDefault="007C2C3E" w:rsidP="007C2C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KNYGHT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fl.1434)</w:t>
      </w:r>
    </w:p>
    <w:p w14:paraId="44C9E97E" w14:textId="77777777" w:rsidR="007C2C3E" w:rsidRDefault="007C2C3E" w:rsidP="007C2C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Wellington. Somerset. Wheeler.</w:t>
      </w:r>
    </w:p>
    <w:p w14:paraId="110F64BD" w14:textId="77777777" w:rsidR="007C2C3E" w:rsidRDefault="007C2C3E" w:rsidP="007C2C3E">
      <w:pPr>
        <w:pStyle w:val="NoSpacing"/>
        <w:rPr>
          <w:rFonts w:cs="Times New Roman"/>
          <w:szCs w:val="24"/>
        </w:rPr>
      </w:pPr>
    </w:p>
    <w:p w14:paraId="16985199" w14:textId="77777777" w:rsidR="007C2C3E" w:rsidRDefault="007C2C3E" w:rsidP="007C2C3E">
      <w:pPr>
        <w:pStyle w:val="NoSpacing"/>
        <w:rPr>
          <w:rFonts w:cs="Times New Roman"/>
          <w:szCs w:val="24"/>
        </w:rPr>
      </w:pPr>
    </w:p>
    <w:p w14:paraId="6C7F1121" w14:textId="77777777" w:rsidR="007C2C3E" w:rsidRDefault="007C2C3E" w:rsidP="007C2C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1434</w:t>
      </w:r>
      <w:r>
        <w:rPr>
          <w:rFonts w:cs="Times New Roman"/>
          <w:szCs w:val="24"/>
        </w:rPr>
        <w:tab/>
        <w:t>Stephen Sely(q.v.) brought a plaint of debt against him and four others.</w:t>
      </w:r>
    </w:p>
    <w:p w14:paraId="61C101D1" w14:textId="77777777" w:rsidR="007C2C3E" w:rsidRDefault="007C2C3E" w:rsidP="007C2C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12BE8">
          <w:rPr>
            <w:rStyle w:val="Hyperlink"/>
            <w:rFonts w:cs="Times New Roman"/>
            <w:szCs w:val="24"/>
          </w:rPr>
          <w:t>https://waalt.uh.edu/index.php/CP40/692</w:t>
        </w:r>
      </w:hyperlink>
      <w:r>
        <w:rPr>
          <w:rFonts w:cs="Times New Roman"/>
          <w:szCs w:val="24"/>
        </w:rPr>
        <w:t xml:space="preserve"> )</w:t>
      </w:r>
    </w:p>
    <w:p w14:paraId="446F9F3E" w14:textId="77777777" w:rsidR="007C2C3E" w:rsidRDefault="007C2C3E" w:rsidP="007C2C3E">
      <w:pPr>
        <w:pStyle w:val="NoSpacing"/>
        <w:rPr>
          <w:rFonts w:cs="Times New Roman"/>
          <w:szCs w:val="24"/>
        </w:rPr>
      </w:pPr>
    </w:p>
    <w:p w14:paraId="093CF215" w14:textId="77777777" w:rsidR="007C2C3E" w:rsidRDefault="007C2C3E" w:rsidP="007C2C3E">
      <w:pPr>
        <w:pStyle w:val="NoSpacing"/>
        <w:rPr>
          <w:rFonts w:cs="Times New Roman"/>
          <w:szCs w:val="24"/>
        </w:rPr>
      </w:pPr>
    </w:p>
    <w:p w14:paraId="021FB9F8" w14:textId="77777777" w:rsidR="007C2C3E" w:rsidRDefault="007C2C3E" w:rsidP="007C2C3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July 2023</w:t>
      </w:r>
    </w:p>
    <w:p w14:paraId="10E085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1D5BA" w14:textId="77777777" w:rsidR="007C2C3E" w:rsidRDefault="007C2C3E" w:rsidP="009139A6">
      <w:r>
        <w:separator/>
      </w:r>
    </w:p>
  </w:endnote>
  <w:endnote w:type="continuationSeparator" w:id="0">
    <w:p w14:paraId="3C84940C" w14:textId="77777777" w:rsidR="007C2C3E" w:rsidRDefault="007C2C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D0A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CEF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6D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0D91C" w14:textId="77777777" w:rsidR="007C2C3E" w:rsidRDefault="007C2C3E" w:rsidP="009139A6">
      <w:r>
        <w:separator/>
      </w:r>
    </w:p>
  </w:footnote>
  <w:footnote w:type="continuationSeparator" w:id="0">
    <w:p w14:paraId="6FCE56A7" w14:textId="77777777" w:rsidR="007C2C3E" w:rsidRDefault="007C2C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04A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E4C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1E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C3E"/>
    <w:rsid w:val="000666E0"/>
    <w:rsid w:val="002510B7"/>
    <w:rsid w:val="005C130B"/>
    <w:rsid w:val="007C2C3E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69EB"/>
  <w15:chartTrackingRefBased/>
  <w15:docId w15:val="{A67E468B-20F5-4207-98B3-E295A49A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2C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2023-08-14T20:27:00Z</dcterms:created>
  <dcterms:modified xsi:type="dcterms:W3CDTF">2023-08-14T20:27:00Z</dcterms:modified>
</cp:coreProperties>
</file>