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AC2C0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2AE13D2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Watlington,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3B317D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645D9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1293F0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24C22CA4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483749DF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0C19D5FE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32CEA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EFD54" w14:textId="77777777" w:rsidR="00B20E40" w:rsidRDefault="00B20E40" w:rsidP="00B2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79DD97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064DB" w14:textId="77777777" w:rsidR="00B20E40" w:rsidRDefault="00B20E40" w:rsidP="009139A6">
      <w:r>
        <w:separator/>
      </w:r>
    </w:p>
  </w:endnote>
  <w:endnote w:type="continuationSeparator" w:id="0">
    <w:p w14:paraId="685E0626" w14:textId="77777777" w:rsidR="00B20E40" w:rsidRDefault="00B20E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86C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84B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B6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CF7B0" w14:textId="77777777" w:rsidR="00B20E40" w:rsidRDefault="00B20E40" w:rsidP="009139A6">
      <w:r>
        <w:separator/>
      </w:r>
    </w:p>
  </w:footnote>
  <w:footnote w:type="continuationSeparator" w:id="0">
    <w:p w14:paraId="3C43AD95" w14:textId="77777777" w:rsidR="00B20E40" w:rsidRDefault="00B20E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977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DF2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27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40"/>
    <w:rsid w:val="000666E0"/>
    <w:rsid w:val="002510B7"/>
    <w:rsid w:val="005C130B"/>
    <w:rsid w:val="00826F5C"/>
    <w:rsid w:val="009139A6"/>
    <w:rsid w:val="009448BB"/>
    <w:rsid w:val="00A3176C"/>
    <w:rsid w:val="00AE65F8"/>
    <w:rsid w:val="00B20E4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D78AC"/>
  <w15:chartTrackingRefBased/>
  <w15:docId w15:val="{A084DA1B-0D96-4AA6-800C-3EEA5E9F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2021-05-23T21:31:00Z</dcterms:created>
  <dcterms:modified xsi:type="dcterms:W3CDTF">2021-05-23T21:32:00Z</dcterms:modified>
</cp:coreProperties>
</file>