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7824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KNYGHT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1B11C889" w14:textId="41C83738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Marrick Nunnery.</w:t>
      </w:r>
    </w:p>
    <w:p w14:paraId="1446DFE0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75F60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2DF41" w14:textId="77777777" w:rsidR="00B116E7" w:rsidRPr="00FF328A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499BCAB5" w14:textId="77777777" w:rsidR="00B116E7" w:rsidRPr="00FF328A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78BC5299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6BB9B768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E0C7D" w14:textId="77777777" w:rsidR="00B116E7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1ED0D" w14:textId="77777777" w:rsidR="00B116E7" w:rsidRPr="00FF328A" w:rsidRDefault="00B116E7" w:rsidP="00B116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47219646" w14:textId="3B1FFD2A" w:rsidR="00BA00AB" w:rsidRPr="00B116E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116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E5C60" w14:textId="77777777" w:rsidR="00B116E7" w:rsidRDefault="00B116E7" w:rsidP="009139A6">
      <w:r>
        <w:separator/>
      </w:r>
    </w:p>
  </w:endnote>
  <w:endnote w:type="continuationSeparator" w:id="0">
    <w:p w14:paraId="356554A3" w14:textId="77777777" w:rsidR="00B116E7" w:rsidRDefault="00B116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71C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58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10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5CA" w14:textId="77777777" w:rsidR="00B116E7" w:rsidRDefault="00B116E7" w:rsidP="009139A6">
      <w:r>
        <w:separator/>
      </w:r>
    </w:p>
  </w:footnote>
  <w:footnote w:type="continuationSeparator" w:id="0">
    <w:p w14:paraId="12D5D65D" w14:textId="77777777" w:rsidR="00B116E7" w:rsidRDefault="00B116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37F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641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3B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E7"/>
    <w:rsid w:val="000666E0"/>
    <w:rsid w:val="002510B7"/>
    <w:rsid w:val="005C130B"/>
    <w:rsid w:val="00826F5C"/>
    <w:rsid w:val="009139A6"/>
    <w:rsid w:val="009448BB"/>
    <w:rsid w:val="00A3176C"/>
    <w:rsid w:val="00AE65F8"/>
    <w:rsid w:val="00B116E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52AC"/>
  <w15:chartTrackingRefBased/>
  <w15:docId w15:val="{EBFC5DA1-962D-48AD-A16B-C08446FB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2021-09-28T19:52:00Z</dcterms:created>
  <dcterms:modified xsi:type="dcterms:W3CDTF">2021-09-28T19:53:00Z</dcterms:modified>
</cp:coreProperties>
</file>