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20787" w14:textId="77777777" w:rsidR="008F1742" w:rsidRDefault="008F1742" w:rsidP="008F174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KNYGHT</w:t>
      </w:r>
      <w:r>
        <w:rPr>
          <w:rFonts w:cs="Times New Roman"/>
          <w:szCs w:val="24"/>
        </w:rPr>
        <w:t xml:space="preserve">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DC77C71" w14:textId="77777777" w:rsidR="008F1742" w:rsidRDefault="008F1742" w:rsidP="008F174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Boddington, Northamptonshire. Smith.</w:t>
      </w:r>
    </w:p>
    <w:p w14:paraId="28FDCFF2" w14:textId="77777777" w:rsidR="008F1742" w:rsidRDefault="008F1742" w:rsidP="008F1742">
      <w:pPr>
        <w:pStyle w:val="NoSpacing"/>
        <w:jc w:val="both"/>
        <w:rPr>
          <w:rFonts w:cs="Times New Roman"/>
          <w:szCs w:val="24"/>
        </w:rPr>
      </w:pPr>
    </w:p>
    <w:p w14:paraId="2C1F4909" w14:textId="77777777" w:rsidR="008F1742" w:rsidRDefault="008F1742" w:rsidP="008F1742">
      <w:pPr>
        <w:pStyle w:val="NoSpacing"/>
        <w:jc w:val="both"/>
        <w:rPr>
          <w:rFonts w:cs="Times New Roman"/>
          <w:szCs w:val="24"/>
        </w:rPr>
      </w:pPr>
    </w:p>
    <w:p w14:paraId="4741BB1B" w14:textId="77777777" w:rsidR="008F1742" w:rsidRDefault="008F1742" w:rsidP="008F174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>Thomas Reyner(q.v.) brought a plaint of trespass and taking a horse against</w:t>
      </w:r>
    </w:p>
    <w:p w14:paraId="3FB3D6AC" w14:textId="77777777" w:rsidR="008F1742" w:rsidRDefault="008F1742" w:rsidP="008F174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him.</w:t>
      </w:r>
    </w:p>
    <w:p w14:paraId="713F527B" w14:textId="77777777" w:rsidR="008F1742" w:rsidRDefault="008F1742" w:rsidP="008F174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88755F">
          <w:rPr>
            <w:rStyle w:val="Hyperlink"/>
            <w:rFonts w:cs="Times New Roman"/>
            <w:szCs w:val="24"/>
          </w:rPr>
          <w:t xml:space="preserve">http://aalt.law.uh.edu/Indices/CP40Indices/CP40no883Pl.htm </w:t>
        </w:r>
      </w:hyperlink>
      <w:r>
        <w:rPr>
          <w:rFonts w:cs="Times New Roman"/>
          <w:szCs w:val="24"/>
        </w:rPr>
        <w:t xml:space="preserve">  )</w:t>
      </w:r>
    </w:p>
    <w:p w14:paraId="254C3C42" w14:textId="77777777" w:rsidR="008F1742" w:rsidRDefault="008F1742" w:rsidP="008F1742">
      <w:pPr>
        <w:pStyle w:val="NoSpacing"/>
        <w:jc w:val="both"/>
        <w:rPr>
          <w:rFonts w:cs="Times New Roman"/>
          <w:szCs w:val="24"/>
        </w:rPr>
      </w:pPr>
    </w:p>
    <w:p w14:paraId="78B08850" w14:textId="77777777" w:rsidR="008F1742" w:rsidRDefault="008F1742" w:rsidP="008F1742">
      <w:pPr>
        <w:pStyle w:val="NoSpacing"/>
        <w:jc w:val="both"/>
        <w:rPr>
          <w:rFonts w:cs="Times New Roman"/>
          <w:szCs w:val="24"/>
        </w:rPr>
      </w:pPr>
    </w:p>
    <w:p w14:paraId="276A6B30" w14:textId="77777777" w:rsidR="008F1742" w:rsidRDefault="008F1742" w:rsidP="008F1742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11 October 2023</w:t>
      </w:r>
    </w:p>
    <w:p w14:paraId="0489CB4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B6A777" w14:textId="77777777" w:rsidR="008F1742" w:rsidRDefault="008F1742" w:rsidP="009139A6">
      <w:r>
        <w:separator/>
      </w:r>
    </w:p>
  </w:endnote>
  <w:endnote w:type="continuationSeparator" w:id="0">
    <w:p w14:paraId="565BDC45" w14:textId="77777777" w:rsidR="008F1742" w:rsidRDefault="008F174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2A0B3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335A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</w:t>
    </w:r>
    <w:proofErr w:type="gramStart"/>
    <w:r w:rsidRPr="009139A6">
      <w:rPr>
        <w:rFonts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D434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D50DA1" w14:textId="77777777" w:rsidR="008F1742" w:rsidRDefault="008F1742" w:rsidP="009139A6">
      <w:r>
        <w:separator/>
      </w:r>
    </w:p>
  </w:footnote>
  <w:footnote w:type="continuationSeparator" w:id="0">
    <w:p w14:paraId="58EFCF76" w14:textId="77777777" w:rsidR="008F1742" w:rsidRDefault="008F174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014F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E12B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E27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742"/>
    <w:rsid w:val="000666E0"/>
    <w:rsid w:val="002510B7"/>
    <w:rsid w:val="005C130B"/>
    <w:rsid w:val="00826F5C"/>
    <w:rsid w:val="008F1742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DBA5F8"/>
  <w15:chartTrackingRefBased/>
  <w15:docId w15:val="{BE74C756-F451-4906-9CBE-B862BF30CF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8F174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%2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2023-12-02T20:45:00Z</dcterms:created>
  <dcterms:modified xsi:type="dcterms:W3CDTF">2023-12-02T20:45:00Z</dcterms:modified>
</cp:coreProperties>
</file>