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761DC" w14:textId="77777777" w:rsidR="00E77FE5" w:rsidRDefault="00E77FE5" w:rsidP="00E77FE5">
      <w:pPr>
        <w:pStyle w:val="NoSpacing"/>
      </w:pPr>
      <w:r>
        <w:rPr>
          <w:u w:val="single"/>
        </w:rPr>
        <w:t>John KNYGHT</w:t>
      </w:r>
      <w:r>
        <w:t xml:space="preserve">  </w:t>
      </w:r>
      <w:proofErr w:type="gramStart"/>
      <w:r>
        <w:t xml:space="preserve">   (</w:t>
      </w:r>
      <w:proofErr w:type="gramEnd"/>
      <w:r>
        <w:t>fl.1423)</w:t>
      </w:r>
    </w:p>
    <w:p w14:paraId="39B23546" w14:textId="77777777" w:rsidR="00E77FE5" w:rsidRDefault="00E77FE5" w:rsidP="00E77FE5">
      <w:pPr>
        <w:pStyle w:val="NoSpacing"/>
      </w:pPr>
    </w:p>
    <w:p w14:paraId="04B29E1E" w14:textId="77777777" w:rsidR="00E77FE5" w:rsidRDefault="00E77FE5" w:rsidP="00E77FE5">
      <w:pPr>
        <w:pStyle w:val="NoSpacing"/>
      </w:pPr>
    </w:p>
    <w:p w14:paraId="536896A6" w14:textId="77777777" w:rsidR="00E77FE5" w:rsidRDefault="00E77FE5" w:rsidP="00E77FE5">
      <w:pPr>
        <w:pStyle w:val="NoSpacing"/>
      </w:pPr>
      <w:r>
        <w:t>10 Apr.1423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Amesbury, Wiltshire,</w:t>
      </w:r>
    </w:p>
    <w:p w14:paraId="6E684F85" w14:textId="77777777" w:rsidR="00E77FE5" w:rsidRDefault="00E77FE5" w:rsidP="00E77FE5">
      <w:pPr>
        <w:pStyle w:val="NoSpacing"/>
      </w:pPr>
      <w:r>
        <w:tab/>
      </w:r>
      <w:r>
        <w:tab/>
        <w:t>into the lands of the late Cecily Thorp(q.v.).</w:t>
      </w:r>
    </w:p>
    <w:p w14:paraId="32BF8CC4" w14:textId="478AD51F" w:rsidR="00E77FE5" w:rsidRDefault="00E77FE5" w:rsidP="00E77FE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22-160)</w:t>
      </w:r>
    </w:p>
    <w:p w14:paraId="226AD5E2" w14:textId="77777777" w:rsidR="00CF0996" w:rsidRDefault="00CF0996" w:rsidP="00CF0996">
      <w:pPr>
        <w:pStyle w:val="NoSpacing"/>
      </w:pPr>
      <w:r>
        <w:t>11 May1423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Amesbury,</w:t>
      </w:r>
    </w:p>
    <w:p w14:paraId="779C012F" w14:textId="77777777" w:rsidR="00CF0996" w:rsidRDefault="00CF0996" w:rsidP="00CF0996">
      <w:pPr>
        <w:pStyle w:val="NoSpacing"/>
      </w:pPr>
      <w:r>
        <w:tab/>
      </w:r>
      <w:r>
        <w:tab/>
        <w:t xml:space="preserve">Wiltshire, into the lands of the late Sir John </w:t>
      </w:r>
      <w:proofErr w:type="spellStart"/>
      <w:r>
        <w:t>Poucher</w:t>
      </w:r>
      <w:proofErr w:type="spellEnd"/>
      <w:r>
        <w:t>(q.v.).</w:t>
      </w:r>
    </w:p>
    <w:p w14:paraId="341EF35C" w14:textId="36E67038" w:rsidR="00CF0996" w:rsidRDefault="00CF0996" w:rsidP="00CF0996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22-199)</w:t>
      </w:r>
    </w:p>
    <w:p w14:paraId="798800F5" w14:textId="77777777" w:rsidR="00E77FE5" w:rsidRDefault="00E77FE5" w:rsidP="00E77FE5">
      <w:pPr>
        <w:pStyle w:val="NoSpacing"/>
      </w:pPr>
    </w:p>
    <w:p w14:paraId="7199BB53" w14:textId="77777777" w:rsidR="00E77FE5" w:rsidRDefault="00E77FE5" w:rsidP="00E77FE5">
      <w:pPr>
        <w:pStyle w:val="NoSpacing"/>
      </w:pPr>
    </w:p>
    <w:p w14:paraId="31B456F7" w14:textId="416BEFD5" w:rsidR="00E77FE5" w:rsidRDefault="00E77FE5" w:rsidP="00E77FE5">
      <w:pPr>
        <w:pStyle w:val="NoSpacing"/>
      </w:pPr>
      <w:r>
        <w:t>18 April 2017</w:t>
      </w:r>
    </w:p>
    <w:p w14:paraId="64DC8FE6" w14:textId="3A89DF18" w:rsidR="00CF0996" w:rsidRPr="008744AB" w:rsidRDefault="00CF0996" w:rsidP="00E77FE5">
      <w:pPr>
        <w:pStyle w:val="NoSpacing"/>
      </w:pPr>
      <w:r>
        <w:t>29 January 2018</w:t>
      </w:r>
      <w:bookmarkStart w:id="0" w:name="_GoBack"/>
      <w:bookmarkEnd w:id="0"/>
    </w:p>
    <w:p w14:paraId="6E79064A" w14:textId="77777777" w:rsidR="006B2F86" w:rsidRPr="00E77FE5" w:rsidRDefault="00CF0996" w:rsidP="00E71FC3">
      <w:pPr>
        <w:pStyle w:val="NoSpacing"/>
      </w:pPr>
    </w:p>
    <w:sectPr w:rsidR="006B2F86" w:rsidRPr="00E77FE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1C1A26" w14:textId="77777777" w:rsidR="00E77FE5" w:rsidRDefault="00E77FE5" w:rsidP="00E71FC3">
      <w:pPr>
        <w:spacing w:after="0" w:line="240" w:lineRule="auto"/>
      </w:pPr>
      <w:r>
        <w:separator/>
      </w:r>
    </w:p>
  </w:endnote>
  <w:endnote w:type="continuationSeparator" w:id="0">
    <w:p w14:paraId="3FCA2E09" w14:textId="77777777" w:rsidR="00E77FE5" w:rsidRDefault="00E77F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ADFD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32671" w14:textId="77777777" w:rsidR="00E77FE5" w:rsidRDefault="00E77FE5" w:rsidP="00E71FC3">
      <w:pPr>
        <w:spacing w:after="0" w:line="240" w:lineRule="auto"/>
      </w:pPr>
      <w:r>
        <w:separator/>
      </w:r>
    </w:p>
  </w:footnote>
  <w:footnote w:type="continuationSeparator" w:id="0">
    <w:p w14:paraId="04C79B9C" w14:textId="77777777" w:rsidR="00E77FE5" w:rsidRDefault="00E77F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E5"/>
    <w:rsid w:val="001A7C09"/>
    <w:rsid w:val="00577BD5"/>
    <w:rsid w:val="00656CBA"/>
    <w:rsid w:val="006A1F77"/>
    <w:rsid w:val="00733BE7"/>
    <w:rsid w:val="00AB52E8"/>
    <w:rsid w:val="00B16D3F"/>
    <w:rsid w:val="00BB41AC"/>
    <w:rsid w:val="00CF0996"/>
    <w:rsid w:val="00E71FC3"/>
    <w:rsid w:val="00E77FE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9FD28"/>
  <w15:chartTrackingRefBased/>
  <w15:docId w15:val="{8B240C3B-9486-4720-95FE-48FA227E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2017-04-18T20:20:00Z</dcterms:created>
  <dcterms:modified xsi:type="dcterms:W3CDTF">2018-01-29T09:24:00Z</dcterms:modified>
</cp:coreProperties>
</file>