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F39" w:rsidRDefault="00301F39" w:rsidP="00301F39">
      <w:pPr>
        <w:pStyle w:val="NoSpacing"/>
      </w:pPr>
      <w:r>
        <w:rPr>
          <w:u w:val="single"/>
        </w:rPr>
        <w:t>Henry KNYGHT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301F39" w:rsidRDefault="00301F39" w:rsidP="00301F39">
      <w:pPr>
        <w:pStyle w:val="NoSpacing"/>
      </w:pPr>
    </w:p>
    <w:p w:rsidR="00301F39" w:rsidRDefault="00301F39" w:rsidP="00301F39">
      <w:pPr>
        <w:pStyle w:val="NoSpacing"/>
      </w:pPr>
    </w:p>
    <w:p w:rsidR="00301F39" w:rsidRDefault="00301F39" w:rsidP="00301F39">
      <w:pPr>
        <w:pStyle w:val="NoSpacing"/>
      </w:pPr>
      <w:r>
        <w:t xml:space="preserve"> 28 Nov.1422</w:t>
      </w:r>
      <w:r>
        <w:tab/>
        <w:t>He was a juror on the inquisition post mortem held in Coventry,</w:t>
      </w:r>
    </w:p>
    <w:p w:rsidR="00301F39" w:rsidRDefault="00301F39" w:rsidP="00301F39">
      <w:pPr>
        <w:pStyle w:val="NoSpacing"/>
      </w:pPr>
      <w:r>
        <w:tab/>
      </w:r>
      <w:r>
        <w:tab/>
        <w:t xml:space="preserve">Warwickshire, into lands of the late Elizabeth </w:t>
      </w:r>
      <w:proofErr w:type="spellStart"/>
      <w:r>
        <w:t>Berford</w:t>
      </w:r>
      <w:proofErr w:type="spellEnd"/>
      <w:r>
        <w:t>(q.v.).</w:t>
      </w:r>
    </w:p>
    <w:p w:rsidR="00301F39" w:rsidRDefault="00301F39" w:rsidP="00301F3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22-271)</w:t>
      </w:r>
    </w:p>
    <w:p w:rsidR="00301F39" w:rsidRDefault="00301F39" w:rsidP="00301F39">
      <w:pPr>
        <w:pStyle w:val="NoSpacing"/>
      </w:pPr>
    </w:p>
    <w:p w:rsidR="00301F39" w:rsidRDefault="00301F39" w:rsidP="00301F39">
      <w:pPr>
        <w:pStyle w:val="NoSpacing"/>
      </w:pPr>
    </w:p>
    <w:p w:rsidR="006B2F86" w:rsidRPr="00301F39" w:rsidRDefault="00301F39" w:rsidP="00301F39">
      <w:pPr>
        <w:pStyle w:val="NoSpacing"/>
      </w:pPr>
      <w:r>
        <w:t>2 January 2018</w:t>
      </w:r>
      <w:bookmarkStart w:id="0" w:name="_GoBack"/>
      <w:bookmarkEnd w:id="0"/>
    </w:p>
    <w:sectPr w:rsidR="006B2F86" w:rsidRPr="00301F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F39" w:rsidRDefault="00301F39" w:rsidP="00E71FC3">
      <w:pPr>
        <w:spacing w:after="0" w:line="240" w:lineRule="auto"/>
      </w:pPr>
      <w:r>
        <w:separator/>
      </w:r>
    </w:p>
  </w:endnote>
  <w:endnote w:type="continuationSeparator" w:id="0">
    <w:p w:rsidR="00301F39" w:rsidRDefault="00301F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F39" w:rsidRDefault="00301F39" w:rsidP="00E71FC3">
      <w:pPr>
        <w:spacing w:after="0" w:line="240" w:lineRule="auto"/>
      </w:pPr>
      <w:r>
        <w:separator/>
      </w:r>
    </w:p>
  </w:footnote>
  <w:footnote w:type="continuationSeparator" w:id="0">
    <w:p w:rsidR="00301F39" w:rsidRDefault="00301F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39"/>
    <w:rsid w:val="001A7C09"/>
    <w:rsid w:val="00301F3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731A1"/>
  <w15:chartTrackingRefBased/>
  <w15:docId w15:val="{49FFC0C8-18E5-4FE8-A7A3-E02D7092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0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2018-01-02T21:12:00Z</dcterms:created>
  <dcterms:modified xsi:type="dcterms:W3CDTF">2018-01-02T21:13:00Z</dcterms:modified>
</cp:coreProperties>
</file>