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2" w:rsidRDefault="007B18C2" w:rsidP="007B18C2">
      <w:pPr>
        <w:pStyle w:val="NoSpacing"/>
      </w:pPr>
      <w:r>
        <w:rPr>
          <w:u w:val="single"/>
        </w:rPr>
        <w:t>Edward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7B18C2" w:rsidRDefault="007B18C2" w:rsidP="007B18C2">
      <w:pPr>
        <w:pStyle w:val="NoSpacing"/>
      </w:pPr>
    </w:p>
    <w:p w:rsidR="007B18C2" w:rsidRDefault="007B18C2" w:rsidP="007B18C2">
      <w:pPr>
        <w:pStyle w:val="NoSpacing"/>
      </w:pPr>
    </w:p>
    <w:p w:rsidR="007B18C2" w:rsidRDefault="007B18C2" w:rsidP="007B18C2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7B18C2" w:rsidRDefault="007B18C2" w:rsidP="007B18C2">
      <w:pPr>
        <w:pStyle w:val="NoSpacing"/>
      </w:pPr>
      <w:r>
        <w:tab/>
      </w:r>
      <w:r>
        <w:tab/>
        <w:t>Buckinghamshire, into lands of the late William Lynde(q.v.).</w:t>
      </w:r>
    </w:p>
    <w:p w:rsidR="007B18C2" w:rsidRDefault="007B18C2" w:rsidP="007B18C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7B18C2" w:rsidRDefault="007B18C2" w:rsidP="007B18C2">
      <w:pPr>
        <w:pStyle w:val="NoSpacing"/>
      </w:pPr>
    </w:p>
    <w:p w:rsidR="007B18C2" w:rsidRDefault="007B18C2" w:rsidP="007B18C2">
      <w:pPr>
        <w:pStyle w:val="NoSpacing"/>
      </w:pPr>
    </w:p>
    <w:p w:rsidR="007B18C2" w:rsidRDefault="007B18C2" w:rsidP="007B18C2">
      <w:pPr>
        <w:pStyle w:val="NoSpacing"/>
      </w:pPr>
      <w:r>
        <w:t>6 May 2017</w:t>
      </w:r>
    </w:p>
    <w:p w:rsidR="006B2F86" w:rsidRPr="007B18C2" w:rsidRDefault="007B18C2" w:rsidP="00E71FC3">
      <w:pPr>
        <w:pStyle w:val="NoSpacing"/>
      </w:pPr>
      <w:bookmarkStart w:id="0" w:name="_GoBack"/>
      <w:bookmarkEnd w:id="0"/>
    </w:p>
    <w:sectPr w:rsidR="006B2F86" w:rsidRPr="007B18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C2" w:rsidRDefault="007B18C2" w:rsidP="00E71FC3">
      <w:pPr>
        <w:spacing w:after="0" w:line="240" w:lineRule="auto"/>
      </w:pPr>
      <w:r>
        <w:separator/>
      </w:r>
    </w:p>
  </w:endnote>
  <w:endnote w:type="continuationSeparator" w:id="0">
    <w:p w:rsidR="007B18C2" w:rsidRDefault="007B18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C2" w:rsidRDefault="007B18C2" w:rsidP="00E71FC3">
      <w:pPr>
        <w:spacing w:after="0" w:line="240" w:lineRule="auto"/>
      </w:pPr>
      <w:r>
        <w:separator/>
      </w:r>
    </w:p>
  </w:footnote>
  <w:footnote w:type="continuationSeparator" w:id="0">
    <w:p w:rsidR="007B18C2" w:rsidRDefault="007B18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8C2"/>
    <w:rsid w:val="001A7C09"/>
    <w:rsid w:val="00577BD5"/>
    <w:rsid w:val="00656CBA"/>
    <w:rsid w:val="006A1F77"/>
    <w:rsid w:val="00733BE7"/>
    <w:rsid w:val="007B18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16E1"/>
  <w15:chartTrackingRefBased/>
  <w15:docId w15:val="{DD04AAC3-5292-4BE1-B05E-A2363C97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2017-05-06T20:28:00Z</dcterms:created>
  <dcterms:modified xsi:type="dcterms:W3CDTF">2017-05-06T20:29:00Z</dcterms:modified>
</cp:coreProperties>
</file>