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0AD08" w14:textId="6CE5522B" w:rsidR="006B2F86" w:rsidRDefault="00C84C2B" w:rsidP="00E71FC3">
      <w:pPr>
        <w:pStyle w:val="NoSpacing"/>
      </w:pPr>
      <w:proofErr w:type="spellStart"/>
      <w:r>
        <w:rPr>
          <w:u w:val="single"/>
        </w:rPr>
        <w:t>Dionisia</w:t>
      </w:r>
      <w:proofErr w:type="spellEnd"/>
      <w:r>
        <w:rPr>
          <w:u w:val="single"/>
        </w:rPr>
        <w:t xml:space="preserve"> KNYGHT</w:t>
      </w:r>
      <w:r>
        <w:t xml:space="preserve">  </w:t>
      </w:r>
      <w:proofErr w:type="gramStart"/>
      <w:r>
        <w:t xml:space="preserve">   (</w:t>
      </w:r>
      <w:proofErr w:type="gramEnd"/>
      <w:r>
        <w:t>d.1434-6)</w:t>
      </w:r>
    </w:p>
    <w:p w14:paraId="348E22CC" w14:textId="7283887F" w:rsidR="00C84C2B" w:rsidRDefault="00C84C2B" w:rsidP="00E71FC3">
      <w:pPr>
        <w:pStyle w:val="NoSpacing"/>
      </w:pPr>
      <w:r>
        <w:t xml:space="preserve">of </w:t>
      </w:r>
      <w:proofErr w:type="spellStart"/>
      <w:r>
        <w:t>Fishlake</w:t>
      </w:r>
      <w:proofErr w:type="spellEnd"/>
      <w:r>
        <w:t>, Yorkshire.</w:t>
      </w:r>
    </w:p>
    <w:p w14:paraId="3B186F97" w14:textId="337DCCA6" w:rsidR="00C84C2B" w:rsidRDefault="00C84C2B" w:rsidP="00E71FC3">
      <w:pPr>
        <w:pStyle w:val="NoSpacing"/>
      </w:pPr>
    </w:p>
    <w:p w14:paraId="7C20B925" w14:textId="0E6BAD2A" w:rsidR="00C84C2B" w:rsidRDefault="00C84C2B" w:rsidP="00E71FC3">
      <w:pPr>
        <w:pStyle w:val="NoSpacing"/>
      </w:pPr>
    </w:p>
    <w:p w14:paraId="53DEED50" w14:textId="2D4B5B3F" w:rsidR="00C84C2B" w:rsidRDefault="00C84C2B" w:rsidP="00E71FC3">
      <w:pPr>
        <w:pStyle w:val="NoSpacing"/>
      </w:pPr>
      <w:r>
        <w:t xml:space="preserve">     Apr.1434</w:t>
      </w:r>
      <w:r>
        <w:tab/>
        <w:t>She made her Will.   (W.Y.R. p.98)</w:t>
      </w:r>
    </w:p>
    <w:p w14:paraId="3EF85202" w14:textId="0F334CEB" w:rsidR="00C84C2B" w:rsidRDefault="00C84C2B" w:rsidP="00E71FC3">
      <w:pPr>
        <w:pStyle w:val="NoSpacing"/>
      </w:pPr>
      <w:r>
        <w:t>331 Jul.1436</w:t>
      </w:r>
      <w:r>
        <w:tab/>
        <w:t>Probate of her Will.  (ibid.)</w:t>
      </w:r>
    </w:p>
    <w:p w14:paraId="3E1A8965" w14:textId="1B15C01C" w:rsidR="00C84C2B" w:rsidRDefault="00C84C2B" w:rsidP="00E71FC3">
      <w:pPr>
        <w:pStyle w:val="NoSpacing"/>
      </w:pPr>
    </w:p>
    <w:p w14:paraId="2C77B289" w14:textId="07090CBC" w:rsidR="00C84C2B" w:rsidRDefault="00C84C2B" w:rsidP="00E71FC3">
      <w:pPr>
        <w:pStyle w:val="NoSpacing"/>
      </w:pPr>
    </w:p>
    <w:p w14:paraId="013A4F68" w14:textId="2271EE1D" w:rsidR="00C84C2B" w:rsidRPr="00C84C2B" w:rsidRDefault="00C84C2B" w:rsidP="00E71FC3">
      <w:pPr>
        <w:pStyle w:val="NoSpacing"/>
      </w:pPr>
      <w:r>
        <w:t>2 March 2019</w:t>
      </w:r>
      <w:bookmarkStart w:id="0" w:name="_GoBack"/>
      <w:bookmarkEnd w:id="0"/>
    </w:p>
    <w:sectPr w:rsidR="00C84C2B" w:rsidRPr="00C84C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88771" w14:textId="77777777" w:rsidR="00C84C2B" w:rsidRDefault="00C84C2B" w:rsidP="00E71FC3">
      <w:pPr>
        <w:spacing w:after="0" w:line="240" w:lineRule="auto"/>
      </w:pPr>
      <w:r>
        <w:separator/>
      </w:r>
    </w:p>
  </w:endnote>
  <w:endnote w:type="continuationSeparator" w:id="0">
    <w:p w14:paraId="273D71EA" w14:textId="77777777" w:rsidR="00C84C2B" w:rsidRDefault="00C84C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636C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CA870" w14:textId="77777777" w:rsidR="00C84C2B" w:rsidRDefault="00C84C2B" w:rsidP="00E71FC3">
      <w:pPr>
        <w:spacing w:after="0" w:line="240" w:lineRule="auto"/>
      </w:pPr>
      <w:r>
        <w:separator/>
      </w:r>
    </w:p>
  </w:footnote>
  <w:footnote w:type="continuationSeparator" w:id="0">
    <w:p w14:paraId="29606504" w14:textId="77777777" w:rsidR="00C84C2B" w:rsidRDefault="00C84C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C2B"/>
    <w:rsid w:val="001A7C09"/>
    <w:rsid w:val="00577BD5"/>
    <w:rsid w:val="00656CBA"/>
    <w:rsid w:val="006A1F77"/>
    <w:rsid w:val="00733BE7"/>
    <w:rsid w:val="00AB52E8"/>
    <w:rsid w:val="00B16D3F"/>
    <w:rsid w:val="00BB41AC"/>
    <w:rsid w:val="00C84C2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95DF0"/>
  <w15:chartTrackingRefBased/>
  <w15:docId w15:val="{153A10F7-E50E-4A6A-A0BB-7E8DD6B1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2019-03-02T19:52:00Z</dcterms:created>
  <dcterms:modified xsi:type="dcterms:W3CDTF">2019-03-02T19:55:00Z</dcterms:modified>
</cp:coreProperties>
</file>