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E0573A" w14:textId="3A5E2B03" w:rsidR="006B2F86" w:rsidRDefault="00A32991" w:rsidP="00E71FC3">
      <w:pPr>
        <w:pStyle w:val="NoSpacing"/>
      </w:pPr>
      <w:r>
        <w:rPr>
          <w:u w:val="single"/>
        </w:rPr>
        <w:t>Agnes KNYGHT</w:t>
      </w:r>
      <w:r>
        <w:t xml:space="preserve">  </w:t>
      </w:r>
      <w:proofErr w:type="gramStart"/>
      <w:r>
        <w:t xml:space="preserve">   (</w:t>
      </w:r>
      <w:proofErr w:type="gramEnd"/>
      <w:r>
        <w:t>d.ca.1427)</w:t>
      </w:r>
    </w:p>
    <w:p w14:paraId="49A4DBE5" w14:textId="3058C185" w:rsidR="00A32991" w:rsidRDefault="00A32991" w:rsidP="00E71FC3">
      <w:pPr>
        <w:pStyle w:val="NoSpacing"/>
      </w:pPr>
      <w:r>
        <w:t>of York.</w:t>
      </w:r>
    </w:p>
    <w:p w14:paraId="5804D50B" w14:textId="4C6DFD02" w:rsidR="00A32991" w:rsidRDefault="00A32991" w:rsidP="00E71FC3">
      <w:pPr>
        <w:pStyle w:val="NoSpacing"/>
      </w:pPr>
    </w:p>
    <w:p w14:paraId="329012CA" w14:textId="5C2D99C9" w:rsidR="00A32991" w:rsidRDefault="00A32991" w:rsidP="00E71FC3">
      <w:pPr>
        <w:pStyle w:val="NoSpacing"/>
      </w:pPr>
    </w:p>
    <w:p w14:paraId="5C719C05" w14:textId="6D4BAE35" w:rsidR="00A32991" w:rsidRDefault="00A32991" w:rsidP="00E71FC3">
      <w:pPr>
        <w:pStyle w:val="NoSpacing"/>
      </w:pPr>
      <w:r>
        <w:t xml:space="preserve">= Richard, </w:t>
      </w:r>
      <w:proofErr w:type="spellStart"/>
      <w:r>
        <w:t>chandeler</w:t>
      </w:r>
      <w:proofErr w:type="spellEnd"/>
      <w:r>
        <w:t>(q.v.).   (W.Y.R. p.98)</w:t>
      </w:r>
    </w:p>
    <w:p w14:paraId="0B671806" w14:textId="0D115FE5" w:rsidR="00A32991" w:rsidRDefault="00A32991" w:rsidP="00E71FC3">
      <w:pPr>
        <w:pStyle w:val="NoSpacing"/>
      </w:pPr>
    </w:p>
    <w:p w14:paraId="6E989321" w14:textId="6E514901" w:rsidR="00A32991" w:rsidRDefault="00A32991" w:rsidP="00E71FC3">
      <w:pPr>
        <w:pStyle w:val="NoSpacing"/>
      </w:pPr>
    </w:p>
    <w:p w14:paraId="3F6A9A7B" w14:textId="71486F70" w:rsidR="00A32991" w:rsidRDefault="00A32991" w:rsidP="00E71FC3">
      <w:pPr>
        <w:pStyle w:val="NoSpacing"/>
      </w:pPr>
      <w:r>
        <w:t xml:space="preserve">  8 Apr.1427</w:t>
      </w:r>
      <w:r>
        <w:tab/>
        <w:t>Probate of her Will.   (ibid.)</w:t>
      </w:r>
    </w:p>
    <w:p w14:paraId="02E8179F" w14:textId="1CDEF306" w:rsidR="00A32991" w:rsidRDefault="00A32991" w:rsidP="00E71FC3">
      <w:pPr>
        <w:pStyle w:val="NoSpacing"/>
      </w:pPr>
    </w:p>
    <w:p w14:paraId="301DF2DE" w14:textId="07FAF649" w:rsidR="00A32991" w:rsidRDefault="00A32991" w:rsidP="00E71FC3">
      <w:pPr>
        <w:pStyle w:val="NoSpacing"/>
      </w:pPr>
    </w:p>
    <w:p w14:paraId="41C6F482" w14:textId="7CC54E58" w:rsidR="00A32991" w:rsidRPr="00A32991" w:rsidRDefault="00A32991" w:rsidP="00E71FC3">
      <w:pPr>
        <w:pStyle w:val="NoSpacing"/>
      </w:pPr>
      <w:r>
        <w:t>2 March 2019</w:t>
      </w:r>
      <w:bookmarkStart w:id="0" w:name="_GoBack"/>
      <w:bookmarkEnd w:id="0"/>
    </w:p>
    <w:sectPr w:rsidR="00A32991" w:rsidRPr="00A3299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E1C35C" w14:textId="77777777" w:rsidR="00A32991" w:rsidRDefault="00A32991" w:rsidP="00E71FC3">
      <w:pPr>
        <w:spacing w:after="0" w:line="240" w:lineRule="auto"/>
      </w:pPr>
      <w:r>
        <w:separator/>
      </w:r>
    </w:p>
  </w:endnote>
  <w:endnote w:type="continuationSeparator" w:id="0">
    <w:p w14:paraId="11B65EF1" w14:textId="77777777" w:rsidR="00A32991" w:rsidRDefault="00A3299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B0ACD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7F2D41" w14:textId="77777777" w:rsidR="00A32991" w:rsidRDefault="00A32991" w:rsidP="00E71FC3">
      <w:pPr>
        <w:spacing w:after="0" w:line="240" w:lineRule="auto"/>
      </w:pPr>
      <w:r>
        <w:separator/>
      </w:r>
    </w:p>
  </w:footnote>
  <w:footnote w:type="continuationSeparator" w:id="0">
    <w:p w14:paraId="7D74BEF8" w14:textId="77777777" w:rsidR="00A32991" w:rsidRDefault="00A3299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991"/>
    <w:rsid w:val="001A7C09"/>
    <w:rsid w:val="00577BD5"/>
    <w:rsid w:val="00656CBA"/>
    <w:rsid w:val="006A1F77"/>
    <w:rsid w:val="00733BE7"/>
    <w:rsid w:val="00A3299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810B4"/>
  <w15:chartTrackingRefBased/>
  <w15:docId w15:val="{3EFFD11C-FFF7-4193-9655-90C9CF843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2019-03-02T19:46:00Z</dcterms:created>
  <dcterms:modified xsi:type="dcterms:W3CDTF">2019-03-02T19:48:00Z</dcterms:modified>
</cp:coreProperties>
</file>