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63B" w:rsidRDefault="005A663B" w:rsidP="005A6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KNIGHT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A663B" w:rsidRDefault="005A663B" w:rsidP="005A6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Soham, Cambridgeshire. Woolman.</w:t>
      </w:r>
    </w:p>
    <w:p w:rsidR="005A663B" w:rsidRDefault="005A663B" w:rsidP="005A663B">
      <w:pPr>
        <w:rPr>
          <w:rFonts w:ascii="Times New Roman" w:hAnsi="Times New Roman" w:cs="Times New Roman"/>
        </w:rPr>
      </w:pPr>
    </w:p>
    <w:p w:rsidR="005A663B" w:rsidRDefault="005A663B" w:rsidP="005A663B">
      <w:pPr>
        <w:rPr>
          <w:rFonts w:ascii="Times New Roman" w:hAnsi="Times New Roman" w:cs="Times New Roman"/>
        </w:rPr>
      </w:pPr>
    </w:p>
    <w:p w:rsidR="005A663B" w:rsidRDefault="005A663B" w:rsidP="005A6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Alan </w:t>
      </w:r>
      <w:proofErr w:type="spellStart"/>
      <w:r>
        <w:rPr>
          <w:rFonts w:ascii="Times New Roman" w:hAnsi="Times New Roman" w:cs="Times New Roman"/>
        </w:rPr>
        <w:t>Largeant</w:t>
      </w:r>
      <w:proofErr w:type="spellEnd"/>
      <w:r>
        <w:rPr>
          <w:rFonts w:ascii="Times New Roman" w:hAnsi="Times New Roman" w:cs="Times New Roman"/>
        </w:rPr>
        <w:t>(q.v.) brought a plaint of debt against him, Geoffrey Dykes</w:t>
      </w:r>
    </w:p>
    <w:p w:rsidR="005A663B" w:rsidRDefault="005A663B" w:rsidP="005A6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Ampton</w:t>
      </w:r>
      <w:proofErr w:type="spellEnd"/>
      <w:r>
        <w:rPr>
          <w:rFonts w:ascii="Times New Roman" w:hAnsi="Times New Roman" w:cs="Times New Roman"/>
        </w:rPr>
        <w:t xml:space="preserve">, Suffolk(q.v.) and John </w:t>
      </w:r>
      <w:proofErr w:type="spellStart"/>
      <w:r>
        <w:rPr>
          <w:rFonts w:ascii="Times New Roman" w:hAnsi="Times New Roman" w:cs="Times New Roman"/>
        </w:rPr>
        <w:t>Chircheman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>, Suffolk(q.v.).</w:t>
      </w:r>
    </w:p>
    <w:p w:rsidR="005A663B" w:rsidRDefault="005A663B" w:rsidP="005A6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A663B" w:rsidRDefault="005A663B" w:rsidP="005A663B">
      <w:pPr>
        <w:rPr>
          <w:rFonts w:ascii="Times New Roman" w:hAnsi="Times New Roman" w:cs="Times New Roman"/>
        </w:rPr>
      </w:pPr>
    </w:p>
    <w:p w:rsidR="005A663B" w:rsidRDefault="005A663B" w:rsidP="005A663B">
      <w:pPr>
        <w:rPr>
          <w:rFonts w:ascii="Times New Roman" w:hAnsi="Times New Roman" w:cs="Times New Roman"/>
        </w:rPr>
      </w:pPr>
    </w:p>
    <w:p w:rsidR="005A663B" w:rsidRDefault="005A663B" w:rsidP="005A6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:rsidR="006B2F86" w:rsidRPr="00E71FC3" w:rsidRDefault="005A66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63B" w:rsidRDefault="005A663B" w:rsidP="00E71FC3">
      <w:r>
        <w:separator/>
      </w:r>
    </w:p>
  </w:endnote>
  <w:endnote w:type="continuationSeparator" w:id="0">
    <w:p w:rsidR="005A663B" w:rsidRDefault="005A663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63B" w:rsidRDefault="005A663B" w:rsidP="00E71FC3">
      <w:r>
        <w:separator/>
      </w:r>
    </w:p>
  </w:footnote>
  <w:footnote w:type="continuationSeparator" w:id="0">
    <w:p w:rsidR="005A663B" w:rsidRDefault="005A663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63B"/>
    <w:rsid w:val="001A7C09"/>
    <w:rsid w:val="00577BD5"/>
    <w:rsid w:val="005A663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F9F521-2E52-4CC9-95FC-9C43D866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663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A66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2018-03-17T21:47:00Z</dcterms:created>
  <dcterms:modified xsi:type="dcterms:W3CDTF">2018-03-17T21:47:00Z</dcterms:modified>
</cp:coreProperties>
</file>