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6F99CB" w14:textId="6C55725C" w:rsidR="006B2F86" w:rsidRDefault="00E35F1B" w:rsidP="00E71FC3">
      <w:pPr>
        <w:pStyle w:val="NoSpacing"/>
      </w:pPr>
      <w:r>
        <w:rPr>
          <w:u w:val="single"/>
        </w:rPr>
        <w:t>Joan KENNETT</w:t>
      </w:r>
      <w:r>
        <w:t xml:space="preserve">   </w:t>
      </w:r>
      <w:proofErr w:type="gramStart"/>
      <w:r>
        <w:t xml:space="preserve">   (</w:t>
      </w:r>
      <w:proofErr w:type="gramEnd"/>
      <w:r>
        <w:t>fl.1509)</w:t>
      </w:r>
    </w:p>
    <w:p w14:paraId="25111940" w14:textId="1C028066" w:rsidR="00E35F1B" w:rsidRDefault="00E35F1B" w:rsidP="00E71FC3">
      <w:pPr>
        <w:pStyle w:val="NoSpacing"/>
      </w:pPr>
    </w:p>
    <w:p w14:paraId="27047BDC" w14:textId="7210603D" w:rsidR="00E35F1B" w:rsidRDefault="00E35F1B" w:rsidP="00E71FC3">
      <w:pPr>
        <w:pStyle w:val="NoSpacing"/>
      </w:pPr>
    </w:p>
    <w:p w14:paraId="794902A3" w14:textId="5C3C39F9" w:rsidR="00E35F1B" w:rsidRDefault="00E35F1B" w:rsidP="00E71FC3">
      <w:pPr>
        <w:pStyle w:val="NoSpacing"/>
      </w:pPr>
      <w:r>
        <w:t xml:space="preserve">Daughter of Thomas Kennett of </w:t>
      </w:r>
      <w:proofErr w:type="spellStart"/>
      <w:r>
        <w:t>Alkham</w:t>
      </w:r>
      <w:proofErr w:type="spellEnd"/>
      <w:r>
        <w:t>, Kent(q.v.), and his wife, Agnes(q.v.).</w:t>
      </w:r>
    </w:p>
    <w:p w14:paraId="59639BD4" w14:textId="2FF971B6" w:rsidR="00E35F1B" w:rsidRDefault="00E35F1B" w:rsidP="00E35F1B">
      <w:pPr>
        <w:pStyle w:val="NoSpacing"/>
      </w:pPr>
      <w:r>
        <w:t>(</w:t>
      </w:r>
      <w:hyperlink r:id="rId6" w:history="1">
        <w:r>
          <w:rPr>
            <w:rStyle w:val="Hyperlink"/>
          </w:rPr>
          <w:t>http://www.kentarchaeology.org.uk/18/11/44.htm</w:t>
        </w:r>
      </w:hyperlink>
      <w:r>
        <w:t>)</w:t>
      </w:r>
    </w:p>
    <w:p w14:paraId="0F8C27B7" w14:textId="0EDC4DBB" w:rsidR="00E35F1B" w:rsidRDefault="00E35F1B" w:rsidP="00E35F1B">
      <w:pPr>
        <w:pStyle w:val="NoSpacing"/>
      </w:pPr>
    </w:p>
    <w:p w14:paraId="349EC5E4" w14:textId="4A1A9631" w:rsidR="00E35F1B" w:rsidRDefault="00E35F1B" w:rsidP="00E35F1B">
      <w:pPr>
        <w:pStyle w:val="NoSpacing"/>
      </w:pPr>
    </w:p>
    <w:p w14:paraId="7900B1E2" w14:textId="5203DE14" w:rsidR="00E35F1B" w:rsidRDefault="00E35F1B" w:rsidP="00E35F1B">
      <w:pPr>
        <w:pStyle w:val="NoSpacing"/>
      </w:pPr>
      <w:r>
        <w:t xml:space="preserve">  4 May1509</w:t>
      </w:r>
      <w:r>
        <w:tab/>
        <w:t>Her father bequeathed her the residue of his estate after the death of her</w:t>
      </w:r>
    </w:p>
    <w:p w14:paraId="796B98A7" w14:textId="7812E0EC" w:rsidR="00E35F1B" w:rsidRDefault="00E35F1B" w:rsidP="00E35F1B">
      <w:pPr>
        <w:pStyle w:val="NoSpacing"/>
      </w:pPr>
      <w:r>
        <w:tab/>
      </w:r>
      <w:r>
        <w:tab/>
        <w:t>mother.  (ibid.)</w:t>
      </w:r>
    </w:p>
    <w:p w14:paraId="074BA67D" w14:textId="7C3EBA7C" w:rsidR="00E35F1B" w:rsidRDefault="00E35F1B" w:rsidP="00E35F1B">
      <w:pPr>
        <w:pStyle w:val="NoSpacing"/>
      </w:pPr>
    </w:p>
    <w:p w14:paraId="0D852647" w14:textId="481A35C1" w:rsidR="00E35F1B" w:rsidRDefault="00E35F1B" w:rsidP="00E35F1B">
      <w:pPr>
        <w:pStyle w:val="NoSpacing"/>
      </w:pPr>
    </w:p>
    <w:p w14:paraId="308CFD4A" w14:textId="74D76BE8" w:rsidR="00E35F1B" w:rsidRDefault="00E35F1B" w:rsidP="00E35F1B">
      <w:pPr>
        <w:pStyle w:val="NoSpacing"/>
      </w:pPr>
      <w:r>
        <w:t>7 February 2018</w:t>
      </w:r>
      <w:bookmarkStart w:id="0" w:name="_GoBack"/>
      <w:bookmarkEnd w:id="0"/>
    </w:p>
    <w:p w14:paraId="4189AEB4" w14:textId="77777777" w:rsidR="00E35F1B" w:rsidRDefault="00E35F1B" w:rsidP="00E35F1B">
      <w:pPr>
        <w:pStyle w:val="NoSpacing"/>
      </w:pPr>
    </w:p>
    <w:sectPr w:rsidR="00E35F1B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185BFC" w14:textId="77777777" w:rsidR="00E35F1B" w:rsidRDefault="00E35F1B" w:rsidP="00E71FC3">
      <w:pPr>
        <w:spacing w:after="0" w:line="240" w:lineRule="auto"/>
      </w:pPr>
      <w:r>
        <w:separator/>
      </w:r>
    </w:p>
  </w:endnote>
  <w:endnote w:type="continuationSeparator" w:id="0">
    <w:p w14:paraId="45264C19" w14:textId="77777777" w:rsidR="00E35F1B" w:rsidRDefault="00E35F1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78F67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6BF736" w14:textId="77777777" w:rsidR="00E35F1B" w:rsidRDefault="00E35F1B" w:rsidP="00E71FC3">
      <w:pPr>
        <w:spacing w:after="0" w:line="240" w:lineRule="auto"/>
      </w:pPr>
      <w:r>
        <w:separator/>
      </w:r>
    </w:p>
  </w:footnote>
  <w:footnote w:type="continuationSeparator" w:id="0">
    <w:p w14:paraId="34DFECE2" w14:textId="77777777" w:rsidR="00E35F1B" w:rsidRDefault="00E35F1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F1B"/>
    <w:rsid w:val="001A7C09"/>
    <w:rsid w:val="00577BD5"/>
    <w:rsid w:val="00656CBA"/>
    <w:rsid w:val="006A1F77"/>
    <w:rsid w:val="00733BE7"/>
    <w:rsid w:val="00AB52E8"/>
    <w:rsid w:val="00B16D3F"/>
    <w:rsid w:val="00BB41AC"/>
    <w:rsid w:val="00E35F1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6CE89"/>
  <w15:chartTrackingRefBased/>
  <w15:docId w15:val="{B1C65D8E-A34C-4DE4-B124-515F7911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35F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1/44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2018-02-07T22:08:00Z</dcterms:created>
  <dcterms:modified xsi:type="dcterms:W3CDTF">2018-02-07T22:11:00Z</dcterms:modified>
</cp:coreProperties>
</file>